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page" w:tblpX="1" w:tblpY="13450"/>
        <w:tblW w:w="140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レイアウト テーブル"/>
      </w:tblPr>
      <w:tblGrid>
        <w:gridCol w:w="4445"/>
        <w:gridCol w:w="4790"/>
        <w:gridCol w:w="4790"/>
      </w:tblGrid>
      <w:tr w:rsidR="004052BD" w:rsidRPr="00FD4626" w14:paraId="44BCC33D" w14:textId="77777777" w:rsidTr="004052BD">
        <w:trPr>
          <w:trHeight w:hRule="exact" w:val="1178"/>
        </w:trPr>
        <w:tc>
          <w:tcPr>
            <w:tcW w:w="4445" w:type="dxa"/>
            <w:tcMar>
              <w:bottom w:w="144" w:type="dxa"/>
            </w:tcMar>
            <w:vAlign w:val="bottom"/>
          </w:tcPr>
          <w:p w14:paraId="0DEB3C15" w14:textId="7EFFD8AA" w:rsidR="004052BD" w:rsidRPr="00FD4626" w:rsidRDefault="004052BD" w:rsidP="004052BD">
            <w:pPr>
              <w:pStyle w:val="a3"/>
            </w:pPr>
          </w:p>
        </w:tc>
        <w:tc>
          <w:tcPr>
            <w:tcW w:w="4790" w:type="dxa"/>
          </w:tcPr>
          <w:p w14:paraId="146CBA3D" w14:textId="019EE048" w:rsidR="004052BD" w:rsidRPr="00FD4626" w:rsidRDefault="004052BD" w:rsidP="004052BD">
            <w:pPr>
              <w:pStyle w:val="1"/>
              <w:spacing w:before="0"/>
              <w:jc w:val="right"/>
            </w:pPr>
          </w:p>
        </w:tc>
        <w:tc>
          <w:tcPr>
            <w:tcW w:w="4790" w:type="dxa"/>
            <w:tcMar>
              <w:top w:w="576" w:type="dxa"/>
            </w:tcMar>
            <w:vAlign w:val="center"/>
          </w:tcPr>
          <w:p w14:paraId="2A316A03" w14:textId="211FEE27" w:rsidR="004052BD" w:rsidRPr="00FD4626" w:rsidRDefault="004052BD" w:rsidP="004052BD">
            <w:pPr>
              <w:pStyle w:val="1"/>
              <w:spacing w:before="0"/>
              <w:jc w:val="right"/>
            </w:pPr>
          </w:p>
        </w:tc>
      </w:tr>
    </w:tbl>
    <w:p w14:paraId="53DC8075" w14:textId="446CB252" w:rsidR="00115663" w:rsidRPr="00FD4626" w:rsidRDefault="000D32BE" w:rsidP="002E0731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601D5C" wp14:editId="677EAEA2">
                <wp:simplePos x="0" y="0"/>
                <wp:positionH relativeFrom="column">
                  <wp:posOffset>2987040</wp:posOffset>
                </wp:positionH>
                <wp:positionV relativeFrom="paragraph">
                  <wp:posOffset>4052570</wp:posOffset>
                </wp:positionV>
                <wp:extent cx="3528060" cy="3787140"/>
                <wp:effectExtent l="0" t="0" r="0" b="3810"/>
                <wp:wrapNone/>
                <wp:docPr id="193245717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378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D6E50" w14:textId="59DDCC34" w:rsidR="007A674E" w:rsidRDefault="00E17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FDB8E" wp14:editId="1CC00A4A">
                                  <wp:extent cx="3361690" cy="3543300"/>
                                  <wp:effectExtent l="0" t="0" r="0" b="0"/>
                                  <wp:docPr id="91526408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526408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7410" cy="358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1D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margin-left:235.2pt;margin-top:319.1pt;width:277.8pt;height:29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" fillcolor="white [3201]" stroked="f" strokeweight=".5pt">
                <v:textbox>
                  <w:txbxContent>
                    <w:p w14:paraId="44AD6E50" w14:textId="59DDCC34" w:rsidR="007A674E" w:rsidRDefault="00E17B65">
                      <w:r>
                        <w:rPr>
                          <w:noProof/>
                        </w:rPr>
                        <w:drawing>
                          <wp:inline distT="0" distB="0" distL="0" distR="0" wp14:anchorId="2CEFDB8E" wp14:editId="1CC00A4A">
                            <wp:extent cx="3361690" cy="3543300"/>
                            <wp:effectExtent l="0" t="0" r="0" b="0"/>
                            <wp:docPr id="91526408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526408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7410" cy="3580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B5A59B3" wp14:editId="0F062EED">
                <wp:simplePos x="0" y="0"/>
                <wp:positionH relativeFrom="column">
                  <wp:posOffset>15240</wp:posOffset>
                </wp:positionH>
                <wp:positionV relativeFrom="paragraph">
                  <wp:posOffset>3549650</wp:posOffset>
                </wp:positionV>
                <wp:extent cx="6499860" cy="396240"/>
                <wp:effectExtent l="0" t="0" r="0" b="3810"/>
                <wp:wrapNone/>
                <wp:docPr id="2119561620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3C72D" w14:textId="36ED46A0" w:rsidR="00AA36FA" w:rsidRPr="0091211C" w:rsidRDefault="00AA36F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wave"/>
                              </w:rPr>
                            </w:pPr>
                            <w:r w:rsidRPr="0091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wave"/>
                              </w:rPr>
                              <w:t>家具の配置</w:t>
                            </w:r>
                            <w:r w:rsidR="000D32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wave"/>
                              </w:rPr>
                              <w:t>見直し</w:t>
                            </w:r>
                            <w:r w:rsidRPr="0091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wave"/>
                              </w:rPr>
                              <w:t>や</w:t>
                            </w:r>
                            <w:r w:rsidR="0091211C" w:rsidRPr="0091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wave"/>
                              </w:rPr>
                              <w:t>固定</w:t>
                            </w:r>
                            <w:r w:rsidR="000D32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wave"/>
                              </w:rPr>
                              <w:t>・</w:t>
                            </w:r>
                            <w:r w:rsidR="0091211C" w:rsidRPr="009121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wave"/>
                              </w:rPr>
                              <w:t>転倒防止等に取り組みましょう。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A59B3" id="テキスト ボックス 18" o:spid="_x0000_s1027" type="#_x0000_t202" style="position:absolute;margin-left:1.2pt;margin-top:279.5pt;width:511.8pt;height:31.2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" fillcolor="white [3201]" stroked="f" strokeweight=".5pt">
                <v:textbox>
                  <w:txbxContent>
                    <w:p w14:paraId="6C43C72D" w14:textId="36ED46A0" w:rsidR="00AA36FA" w:rsidRPr="0091211C" w:rsidRDefault="00AA36F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36"/>
                          <w:szCs w:val="36"/>
                          <w:u w:val="wave"/>
                        </w:rPr>
                      </w:pPr>
                      <w:r w:rsidRPr="0091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6"/>
                          <w:szCs w:val="36"/>
                          <w:u w:val="wave"/>
                        </w:rPr>
                        <w:t>家具の配置</w:t>
                      </w:r>
                      <w:r w:rsidR="000D32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6"/>
                          <w:szCs w:val="36"/>
                          <w:u w:val="wave"/>
                        </w:rPr>
                        <w:t>見直し</w:t>
                      </w:r>
                      <w:r w:rsidRPr="0091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6"/>
                          <w:szCs w:val="36"/>
                          <w:u w:val="wave"/>
                        </w:rPr>
                        <w:t>や</w:t>
                      </w:r>
                      <w:r w:rsidR="0091211C" w:rsidRPr="0091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6"/>
                          <w:szCs w:val="36"/>
                          <w:u w:val="wave"/>
                        </w:rPr>
                        <w:t>固定</w:t>
                      </w:r>
                      <w:r w:rsidR="000D32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6"/>
                          <w:szCs w:val="36"/>
                          <w:u w:val="wave"/>
                        </w:rPr>
                        <w:t>・</w:t>
                      </w:r>
                      <w:r w:rsidR="0091211C" w:rsidRPr="009121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6"/>
                          <w:szCs w:val="36"/>
                          <w:u w:val="wave"/>
                        </w:rPr>
                        <w:t>転倒防止等に取り組みましょう。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C3E5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ACE6AA" wp14:editId="064A0558">
                <wp:simplePos x="0" y="0"/>
                <wp:positionH relativeFrom="column">
                  <wp:posOffset>-251460</wp:posOffset>
                </wp:positionH>
                <wp:positionV relativeFrom="paragraph">
                  <wp:posOffset>867410</wp:posOffset>
                </wp:positionV>
                <wp:extent cx="4305300" cy="449580"/>
                <wp:effectExtent l="0" t="0" r="0" b="7620"/>
                <wp:wrapNone/>
                <wp:docPr id="1103295032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FA2B4" w14:textId="43F0B10A" w:rsidR="005B535B" w:rsidRPr="00012740" w:rsidRDefault="005B535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EE0000"/>
                                <w:sz w:val="48"/>
                                <w:szCs w:val="48"/>
                              </w:rPr>
                            </w:pPr>
                            <w:r w:rsidRPr="00012740"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48"/>
                                <w:szCs w:val="48"/>
                              </w:rPr>
                              <w:t>家の中には、危険がいっぱい！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E6AA" id="テキスト ボックス 16" o:spid="_x0000_s1028" type="#_x0000_t202" style="position:absolute;margin-left:-19.8pt;margin-top:68.3pt;width:339pt;height:3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" fillcolor="white [3201]" stroked="f" strokeweight=".5pt">
                <v:textbox>
                  <w:txbxContent>
                    <w:p w14:paraId="50EFA2B4" w14:textId="43F0B10A" w:rsidR="005B535B" w:rsidRPr="00012740" w:rsidRDefault="005B535B">
                      <w:pPr>
                        <w:rPr>
                          <w:rFonts w:ascii="HGP創英角ﾎﾟｯﾌﾟ体" w:eastAsia="HGP創英角ﾎﾟｯﾌﾟ体" w:hAnsi="HGP創英角ﾎﾟｯﾌﾟ体"/>
                          <w:color w:val="EE0000"/>
                          <w:sz w:val="48"/>
                          <w:szCs w:val="48"/>
                        </w:rPr>
                      </w:pPr>
                      <w:r w:rsidRPr="00012740"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48"/>
                          <w:szCs w:val="48"/>
                        </w:rPr>
                        <w:t>家の中には、危険がいっぱい！</w:t>
                      </w:r>
                    </w:p>
                  </w:txbxContent>
                </v:textbox>
              </v:shape>
            </w:pict>
          </mc:Fallback>
        </mc:AlternateContent>
      </w:r>
      <w:r w:rsidR="0091211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39F326" wp14:editId="18D95CD8">
                <wp:simplePos x="0" y="0"/>
                <wp:positionH relativeFrom="column">
                  <wp:posOffset>-403860</wp:posOffset>
                </wp:positionH>
                <wp:positionV relativeFrom="paragraph">
                  <wp:posOffset>7839710</wp:posOffset>
                </wp:positionV>
                <wp:extent cx="6637020" cy="754380"/>
                <wp:effectExtent l="0" t="0" r="0" b="7620"/>
                <wp:wrapNone/>
                <wp:docPr id="152886949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64182" w14:textId="77777777" w:rsidR="004C3E50" w:rsidRDefault="004052BD" w:rsidP="00BA4A01">
                            <w:pPr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☆</w:t>
                            </w:r>
                            <w:r w:rsidR="006813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246D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地震では、火災の発生</w:t>
                            </w:r>
                            <w:r w:rsidR="004C3E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も大きな脅威です。</w:t>
                            </w:r>
                          </w:p>
                          <w:p w14:paraId="6F008F59" w14:textId="38456364" w:rsidR="004052BD" w:rsidRPr="004052BD" w:rsidRDefault="00BA4A01" w:rsidP="00BA4A01">
                            <w:pPr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4C3E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4052BD"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⇒</w:t>
                            </w:r>
                            <w:r w:rsidR="00303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4052BD"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次回「№</w:t>
                            </w:r>
                            <w:r w:rsidR="00246D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５</w:t>
                            </w:r>
                            <w:r w:rsidR="004052BD"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」で</w:t>
                            </w:r>
                            <w:r w:rsidR="004C3E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「通電火災」の防止方策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を</w:t>
                            </w:r>
                            <w:r w:rsidR="004052BD"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確認しましょう。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F326" id="テキスト ボックス 8" o:spid="_x0000_s1029" type="#_x0000_t202" style="position:absolute;margin-left:-31.8pt;margin-top:617.3pt;width:522.6pt;height:5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" fillcolor="white [3201]" stroked="f" strokeweight=".5pt">
                <v:textbox>
                  <w:txbxContent>
                    <w:p w14:paraId="1DF64182" w14:textId="77777777" w:rsidR="004C3E50" w:rsidRDefault="004052BD" w:rsidP="00BA4A01">
                      <w:pPr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☆</w:t>
                      </w:r>
                      <w:r w:rsidR="006813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246D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地震では、火災の発生</w:t>
                      </w:r>
                      <w:r w:rsidR="004C3E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も大きな脅威です。</w:t>
                      </w:r>
                    </w:p>
                    <w:p w14:paraId="6F008F59" w14:textId="38456364" w:rsidR="004052BD" w:rsidRPr="004052BD" w:rsidRDefault="00BA4A01" w:rsidP="00BA4A01">
                      <w:pPr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4C3E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4052BD"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⇒</w:t>
                      </w:r>
                      <w:r w:rsidR="00303C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4052BD"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次回「№</w:t>
                      </w:r>
                      <w:r w:rsidR="00246D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５</w:t>
                      </w:r>
                      <w:r w:rsidR="004052BD"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」で</w:t>
                      </w:r>
                      <w:r w:rsidR="004C3E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「通電火災」の防止方策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を</w:t>
                      </w:r>
                      <w:r w:rsidR="004052BD"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確認しましょう。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121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D9E5D3" wp14:editId="7A088CE1">
                <wp:simplePos x="0" y="0"/>
                <wp:positionH relativeFrom="column">
                  <wp:posOffset>3764280</wp:posOffset>
                </wp:positionH>
                <wp:positionV relativeFrom="paragraph">
                  <wp:posOffset>821690</wp:posOffset>
                </wp:positionV>
                <wp:extent cx="3139440" cy="2087880"/>
                <wp:effectExtent l="0" t="0" r="3810" b="7620"/>
                <wp:wrapNone/>
                <wp:docPr id="98889198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CECF0" w14:textId="3285E97F" w:rsidR="000C64D3" w:rsidRDefault="000C64D3">
                            <w:r w:rsidRPr="000C64D3">
                              <w:rPr>
                                <w:noProof/>
                              </w:rPr>
                              <w:drawing>
                                <wp:inline distT="0" distB="0" distL="0" distR="0" wp14:anchorId="565B78DA" wp14:editId="78E7014D">
                                  <wp:extent cx="3061135" cy="2042160"/>
                                  <wp:effectExtent l="0" t="0" r="6350" b="0"/>
                                  <wp:docPr id="156516885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5168853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6056" cy="2045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E5D3" id="テキスト ボックス 13" o:spid="_x0000_s1030" type="#_x0000_t202" style="position:absolute;margin-left:296.4pt;margin-top:64.7pt;width:247.2pt;height:16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" fillcolor="white [3201]" stroked="f" strokeweight=".5pt">
                <v:textbox>
                  <w:txbxContent>
                    <w:p w14:paraId="363CECF0" w14:textId="3285E97F" w:rsidR="000C64D3" w:rsidRDefault="000C64D3">
                      <w:r w:rsidRPr="000C64D3">
                        <w:rPr>
                          <w:noProof/>
                        </w:rPr>
                        <w:drawing>
                          <wp:inline distT="0" distB="0" distL="0" distR="0" wp14:anchorId="565B78DA" wp14:editId="78E7014D">
                            <wp:extent cx="3061135" cy="2042160"/>
                            <wp:effectExtent l="0" t="0" r="6350" b="0"/>
                            <wp:docPr id="156516885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5168853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6056" cy="2045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11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49EEEF" wp14:editId="22D0F94B">
                <wp:simplePos x="0" y="0"/>
                <wp:positionH relativeFrom="column">
                  <wp:posOffset>-53340</wp:posOffset>
                </wp:positionH>
                <wp:positionV relativeFrom="paragraph">
                  <wp:posOffset>4121150</wp:posOffset>
                </wp:positionV>
                <wp:extent cx="3162300" cy="3101340"/>
                <wp:effectExtent l="0" t="0" r="0" b="3810"/>
                <wp:wrapNone/>
                <wp:docPr id="141863732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10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6DDEC" w14:textId="5630A589" w:rsidR="002B13B9" w:rsidRDefault="007A67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B6B43" wp14:editId="1093C81B">
                                  <wp:extent cx="3479800" cy="3055620"/>
                                  <wp:effectExtent l="0" t="0" r="6350" b="0"/>
                                  <wp:docPr id="14570037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70037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0061" cy="3082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EEEF" id="テキスト ボックス 14" o:spid="_x0000_s1031" type="#_x0000_t202" style="position:absolute;margin-left:-4.2pt;margin-top:324.5pt;width:249pt;height:24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" fillcolor="white [3201]" stroked="f" strokeweight=".5pt">
                <v:textbox>
                  <w:txbxContent>
                    <w:p w14:paraId="7636DDEC" w14:textId="5630A589" w:rsidR="002B13B9" w:rsidRDefault="007A674E">
                      <w:r>
                        <w:rPr>
                          <w:noProof/>
                        </w:rPr>
                        <w:drawing>
                          <wp:inline distT="0" distB="0" distL="0" distR="0" wp14:anchorId="234B6B43" wp14:editId="1093C81B">
                            <wp:extent cx="3479800" cy="3055620"/>
                            <wp:effectExtent l="0" t="0" r="6350" b="0"/>
                            <wp:docPr id="14570037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70037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0061" cy="3082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4E0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355707" wp14:editId="797918CE">
                <wp:simplePos x="0" y="0"/>
                <wp:positionH relativeFrom="column">
                  <wp:posOffset>-53340</wp:posOffset>
                </wp:positionH>
                <wp:positionV relativeFrom="paragraph">
                  <wp:posOffset>1438910</wp:posOffset>
                </wp:positionV>
                <wp:extent cx="3726180" cy="2034540"/>
                <wp:effectExtent l="0" t="0" r="7620" b="3810"/>
                <wp:wrapNone/>
                <wp:docPr id="388714550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9828A" w14:textId="5F22C191" w:rsidR="00DF4E04" w:rsidRPr="00F4052A" w:rsidRDefault="00D955C6" w:rsidP="00AA36FA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布市新町で想定される</w:t>
                            </w:r>
                            <w:r w:rsidR="007439EF"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震度</w:t>
                            </w:r>
                            <w:r w:rsidR="007439EF"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６強」が発生すると、</w:t>
                            </w:r>
                          </w:p>
                          <w:p w14:paraId="75A221C4" w14:textId="6A44B47A" w:rsidR="007439EF" w:rsidRPr="00F4052A" w:rsidRDefault="007439EF" w:rsidP="00AA36FA">
                            <w:pPr>
                              <w:spacing w:line="280" w:lineRule="exact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☆　</w:t>
                            </w:r>
                            <w:r w:rsidR="00A82751"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食器棚から皿や茶碗が飛び出す。</w:t>
                            </w:r>
                          </w:p>
                          <w:p w14:paraId="0D9372E9" w14:textId="66728C18" w:rsidR="00A82751" w:rsidRPr="00F4052A" w:rsidRDefault="00A82751" w:rsidP="00AA36FA">
                            <w:pPr>
                              <w:spacing w:line="280" w:lineRule="exact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☆　</w:t>
                            </w:r>
                            <w:r w:rsidR="00AE60E6"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家具が移動する、倒れる。</w:t>
                            </w:r>
                          </w:p>
                          <w:p w14:paraId="589B1B5E" w14:textId="2777BDCE" w:rsidR="00AE60E6" w:rsidRPr="00F4052A" w:rsidRDefault="00AE60E6" w:rsidP="00AA36FA">
                            <w:pPr>
                              <w:spacing w:line="280" w:lineRule="exact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☆　</w:t>
                            </w:r>
                            <w:r w:rsidR="00E02EE1"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窓ガラスが割れる。</w:t>
                            </w:r>
                          </w:p>
                          <w:p w14:paraId="5E2A95A1" w14:textId="0B1D1EB1" w:rsidR="00CB09FF" w:rsidRPr="00F4052A" w:rsidRDefault="00CB09FF" w:rsidP="00AA36FA">
                            <w:pPr>
                              <w:spacing w:line="280" w:lineRule="exact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☆　ドアが開かなくなる。</w:t>
                            </w:r>
                          </w:p>
                          <w:p w14:paraId="16C2B7A9" w14:textId="689C42E3" w:rsidR="00CB09FF" w:rsidRPr="00F4052A" w:rsidRDefault="00CB09FF" w:rsidP="00AA36FA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などの被害が発生</w:t>
                            </w:r>
                            <w:r w:rsidR="00F4052A"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するおそれが高いと</w:t>
                            </w:r>
                            <w:r w:rsidR="004C3E5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言われて</w:t>
                            </w:r>
                            <w:r w:rsidR="00F4052A" w:rsidRPr="00F4052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5707" id="テキスト ボックス 17" o:spid="_x0000_s1032" type="#_x0000_t202" style="position:absolute;margin-left:-4.2pt;margin-top:113.3pt;width:293.4pt;height:16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0/MA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" fillcolor="white [3201]" stroked="f" strokeweight=".5pt">
                <v:textbox>
                  <w:txbxContent>
                    <w:p w14:paraId="5809828A" w14:textId="5F22C191" w:rsidR="00DF4E04" w:rsidRPr="00F4052A" w:rsidRDefault="00D955C6" w:rsidP="00AA36FA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布市新町で想定される</w:t>
                      </w:r>
                      <w:r w:rsidR="007439EF"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「</w:t>
                      </w:r>
                      <w:r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震度</w:t>
                      </w:r>
                      <w:r w:rsidR="007439EF"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６強」が発生すると、</w:t>
                      </w:r>
                    </w:p>
                    <w:p w14:paraId="75A221C4" w14:textId="6A44B47A" w:rsidR="007439EF" w:rsidRPr="00F4052A" w:rsidRDefault="007439EF" w:rsidP="00AA36FA">
                      <w:pPr>
                        <w:spacing w:line="280" w:lineRule="exact"/>
                        <w:ind w:firstLineChars="100" w:firstLine="2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☆　</w:t>
                      </w:r>
                      <w:r w:rsidR="00A82751"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食器棚から皿や茶碗が飛び出す。</w:t>
                      </w:r>
                    </w:p>
                    <w:p w14:paraId="0D9372E9" w14:textId="66728C18" w:rsidR="00A82751" w:rsidRPr="00F4052A" w:rsidRDefault="00A82751" w:rsidP="00AA36FA">
                      <w:pPr>
                        <w:spacing w:line="280" w:lineRule="exact"/>
                        <w:ind w:firstLineChars="100" w:firstLine="2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☆　</w:t>
                      </w:r>
                      <w:r w:rsidR="00AE60E6"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家具が移動する、倒れる。</w:t>
                      </w:r>
                    </w:p>
                    <w:p w14:paraId="589B1B5E" w14:textId="2777BDCE" w:rsidR="00AE60E6" w:rsidRPr="00F4052A" w:rsidRDefault="00AE60E6" w:rsidP="00AA36FA">
                      <w:pPr>
                        <w:spacing w:line="280" w:lineRule="exact"/>
                        <w:ind w:firstLineChars="100" w:firstLine="2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☆　</w:t>
                      </w:r>
                      <w:r w:rsidR="00E02EE1"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窓ガラスが割れる。</w:t>
                      </w:r>
                    </w:p>
                    <w:p w14:paraId="5E2A95A1" w14:textId="0B1D1EB1" w:rsidR="00CB09FF" w:rsidRPr="00F4052A" w:rsidRDefault="00CB09FF" w:rsidP="00AA36FA">
                      <w:pPr>
                        <w:spacing w:line="280" w:lineRule="exact"/>
                        <w:ind w:firstLineChars="100" w:firstLine="2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☆　ドアが開かなくなる。</w:t>
                      </w:r>
                    </w:p>
                    <w:p w14:paraId="16C2B7A9" w14:textId="689C42E3" w:rsidR="00CB09FF" w:rsidRPr="00F4052A" w:rsidRDefault="00CB09FF" w:rsidP="00AA36FA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などの被害が発生</w:t>
                      </w:r>
                      <w:r w:rsidR="00F4052A"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するおそれが高いと</w:t>
                      </w:r>
                      <w:r w:rsidR="004C3E50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言われて</w:t>
                      </w:r>
                      <w:r w:rsidR="00F4052A" w:rsidRPr="00F4052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  <w:r w:rsidR="009A4B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C539ED" wp14:editId="0EBCCB7E">
                <wp:simplePos x="0" y="0"/>
                <wp:positionH relativeFrom="column">
                  <wp:posOffset>6515100</wp:posOffset>
                </wp:positionH>
                <wp:positionV relativeFrom="paragraph">
                  <wp:posOffset>4320540</wp:posOffset>
                </wp:positionV>
                <wp:extent cx="427355" cy="4629150"/>
                <wp:effectExtent l="0" t="0" r="0" b="0"/>
                <wp:wrapNone/>
                <wp:docPr id="125629617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462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6CE34" w14:textId="00D7B206" w:rsidR="00F67169" w:rsidRDefault="00D655FB" w:rsidP="00C81E6F">
                            <w:pPr>
                              <w:spacing w:line="276" w:lineRule="auto"/>
                            </w:pPr>
                            <w:r>
                              <w:rPr>
                                <w:rFonts w:hint="eastAsia"/>
                              </w:rPr>
                              <w:t>このだよりは、</w:t>
                            </w:r>
                            <w:r w:rsidR="00F67169">
                              <w:rPr>
                                <w:rFonts w:hint="eastAsia"/>
                              </w:rPr>
                              <w:t>布市新町ホームページからもご覧いただけます。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39ED" id="テキスト ボックス 12" o:spid="_x0000_s1033" type="#_x0000_t202" style="position:absolute;margin-left:513pt;margin-top:340.2pt;width:33.65pt;height:3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" fillcolor="white [3201]" stroked="f" strokeweight=".5pt">
                <v:textbox style="layout-flow:vertical-ideographic">
                  <w:txbxContent>
                    <w:p w14:paraId="5BE6CE34" w14:textId="00D7B206" w:rsidR="00F67169" w:rsidRDefault="00D655FB" w:rsidP="00C81E6F">
                      <w:pPr>
                        <w:spacing w:line="276" w:lineRule="auto"/>
                      </w:pPr>
                      <w:r>
                        <w:rPr>
                          <w:rFonts w:hint="eastAsia"/>
                        </w:rPr>
                        <w:t>このだよりは、</w:t>
                      </w:r>
                      <w:r w:rsidR="00F67169">
                        <w:rPr>
                          <w:rFonts w:hint="eastAsia"/>
                        </w:rPr>
                        <w:t>布市新町ホームページからもご覧いただけます。</w:t>
                      </w:r>
                    </w:p>
                  </w:txbxContent>
                </v:textbox>
              </v:shape>
            </w:pict>
          </mc:Fallback>
        </mc:AlternateContent>
      </w:r>
      <w:r w:rsidR="00483F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3EB437" wp14:editId="5A7C2B5F">
                <wp:simplePos x="0" y="0"/>
                <wp:positionH relativeFrom="column">
                  <wp:posOffset>5593080</wp:posOffset>
                </wp:positionH>
                <wp:positionV relativeFrom="paragraph">
                  <wp:posOffset>8152130</wp:posOffset>
                </wp:positionV>
                <wp:extent cx="1219200" cy="1089660"/>
                <wp:effectExtent l="0" t="0" r="0" b="0"/>
                <wp:wrapNone/>
                <wp:docPr id="32683324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214E4" w14:textId="57897BA7" w:rsidR="00237C2A" w:rsidRDefault="00237C2A">
                            <w:r w:rsidRPr="0048774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auto"/>
                                <w:szCs w:val="24"/>
                              </w:rPr>
                              <w:drawing>
                                <wp:inline distT="0" distB="0" distL="0" distR="0" wp14:anchorId="29B6DCF2" wp14:editId="518FE5BC">
                                  <wp:extent cx="952500" cy="952500"/>
                                  <wp:effectExtent l="0" t="0" r="0" b="0"/>
                                  <wp:docPr id="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601" cy="96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EB437" id="_x0000_s1034" type="#_x0000_t202" style="position:absolute;margin-left:440.4pt;margin-top:641.9pt;width:96pt;height:8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" filled="f" stroked="f" strokeweight=".5pt">
                <v:textbox>
                  <w:txbxContent>
                    <w:p w14:paraId="72F214E4" w14:textId="57897BA7" w:rsidR="00237C2A" w:rsidRDefault="00237C2A">
                      <w:r w:rsidRPr="0048774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auto"/>
                          <w:szCs w:val="24"/>
                        </w:rPr>
                        <w:drawing>
                          <wp:inline distT="0" distB="0" distL="0" distR="0" wp14:anchorId="29B6DCF2" wp14:editId="518FE5BC">
                            <wp:extent cx="952500" cy="952500"/>
                            <wp:effectExtent l="0" t="0" r="0" b="0"/>
                            <wp:docPr id="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601" cy="96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18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DE35A" wp14:editId="6DF58723">
                <wp:simplePos x="0" y="0"/>
                <wp:positionH relativeFrom="column">
                  <wp:posOffset>13334</wp:posOffset>
                </wp:positionH>
                <wp:positionV relativeFrom="paragraph">
                  <wp:posOffset>-483235</wp:posOffset>
                </wp:positionV>
                <wp:extent cx="3133725" cy="1190625"/>
                <wp:effectExtent l="0" t="0" r="28575" b="28575"/>
                <wp:wrapNone/>
                <wp:docPr id="143282452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19062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2CEE7" w14:textId="2B8555CF" w:rsidR="00343202" w:rsidRPr="00094C76" w:rsidRDefault="00E46C2D" w:rsidP="00094C7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C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布市新町</w:t>
                            </w:r>
                            <w:r w:rsidR="002E0731" w:rsidRPr="00094C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自主防災</w:t>
                            </w:r>
                            <w:r w:rsidR="00A9185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  <w:r w:rsidR="002E0731" w:rsidRPr="00094C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だより</w:t>
                            </w:r>
                          </w:p>
                          <w:p w14:paraId="36EB0AFD" w14:textId="5F52500A" w:rsidR="002E0731" w:rsidRPr="00094C76" w:rsidRDefault="00E46C2D" w:rsidP="00094C76">
                            <w:pPr>
                              <w:spacing w:line="90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じょ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じょ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E0731" w:rsidRP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DE3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" o:spid="_x0000_s1035" type="#_x0000_t176" style="position:absolute;margin-left:1.05pt;margin-top:-38.05pt;width:246.7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" fillcolor="#ecf1b8 [1300]" strokecolor="#222507 [484]" strokeweight="2pt">
                <v:textbox>
                  <w:txbxContent>
                    <w:p w14:paraId="6492CEE7" w14:textId="2B8555CF" w:rsidR="00343202" w:rsidRPr="00094C76" w:rsidRDefault="00E46C2D" w:rsidP="00094C7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4C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布市新町</w:t>
                      </w:r>
                      <w:r w:rsidR="002E0731" w:rsidRPr="00094C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自主防災</w:t>
                      </w:r>
                      <w:r w:rsidR="00A9185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会</w:t>
                      </w:r>
                      <w:r w:rsidR="002E0731" w:rsidRPr="00094C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だより</w:t>
                      </w:r>
                    </w:p>
                    <w:p w14:paraId="36EB0AFD" w14:textId="5F52500A" w:rsidR="002E0731" w:rsidRPr="00094C76" w:rsidRDefault="00E46C2D" w:rsidP="00094C76">
                      <w:pPr>
                        <w:spacing w:line="90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じょ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共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じょ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E0731" w:rsidRP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0125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62D1F" wp14:editId="52173EAE">
                <wp:simplePos x="0" y="0"/>
                <wp:positionH relativeFrom="column">
                  <wp:posOffset>4956810</wp:posOffset>
                </wp:positionH>
                <wp:positionV relativeFrom="paragraph">
                  <wp:posOffset>9052</wp:posOffset>
                </wp:positionV>
                <wp:extent cx="1916187" cy="563880"/>
                <wp:effectExtent l="0" t="0" r="8255" b="7620"/>
                <wp:wrapNone/>
                <wp:docPr id="8077899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187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5E32C" w14:textId="1F6C375D" w:rsidR="002E0731" w:rsidRPr="00C954A9" w:rsidRDefault="002E0731" w:rsidP="00872E33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令和７年</w:t>
                            </w:r>
                            <w:r w:rsidR="00F758A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872E33"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№</w:t>
                            </w:r>
                            <w:r w:rsidR="00F533F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４</w:t>
                            </w:r>
                          </w:p>
                          <w:p w14:paraId="427CD73E" w14:textId="68EBC52B" w:rsidR="00872E33" w:rsidRPr="00C954A9" w:rsidRDefault="00872E33" w:rsidP="00872E33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布市新町自主防災会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2D1F" id="テキスト ボックス 2" o:spid="_x0000_s1036" type="#_x0000_t202" style="position:absolute;margin-left:390.3pt;margin-top:.7pt;width:150.9pt;height: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" fillcolor="white [3201]" stroked="f" strokeweight=".5pt">
                <v:textbox>
                  <w:txbxContent>
                    <w:p w14:paraId="7665E32C" w14:textId="1F6C375D" w:rsidR="002E0731" w:rsidRPr="00C954A9" w:rsidRDefault="002E0731" w:rsidP="00872E33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>令和７年</w:t>
                      </w:r>
                      <w:r w:rsidR="00F758A2">
                        <w:rPr>
                          <w:rFonts w:hint="eastAsia"/>
                          <w:sz w:val="28"/>
                          <w:szCs w:val="28"/>
                        </w:rPr>
                        <w:t>８</w:t>
                      </w: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>月</w:t>
                      </w:r>
                      <w:r w:rsidR="00872E33" w:rsidRPr="00C954A9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 xml:space="preserve"> №</w:t>
                      </w:r>
                      <w:r w:rsidR="00F533FF">
                        <w:rPr>
                          <w:rFonts w:hint="eastAsia"/>
                          <w:sz w:val="28"/>
                          <w:szCs w:val="28"/>
                        </w:rPr>
                        <w:t>４</w:t>
                      </w:r>
                    </w:p>
                    <w:p w14:paraId="427CD73E" w14:textId="68EBC52B" w:rsidR="00872E33" w:rsidRPr="00C954A9" w:rsidRDefault="00872E33" w:rsidP="00872E33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>布市新町自主防災会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5663" w:rsidRPr="00FD4626" w:rsidSect="00F9272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E18BF" w14:textId="77777777" w:rsidR="00CC328E" w:rsidRDefault="00CC328E">
      <w:pPr>
        <w:spacing w:after="0" w:line="240" w:lineRule="auto"/>
      </w:pPr>
      <w:r>
        <w:separator/>
      </w:r>
    </w:p>
  </w:endnote>
  <w:endnote w:type="continuationSeparator" w:id="0">
    <w:p w14:paraId="6025604B" w14:textId="77777777" w:rsidR="00CC328E" w:rsidRDefault="00CC3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FD4626" w14:paraId="3BF3DF1B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F5F740C" w14:textId="77777777" w:rsidR="00115663" w:rsidRPr="00FD4626" w:rsidRDefault="00115663" w:rsidP="00115663">
          <w:pPr>
            <w:pStyle w:val="aa"/>
            <w:spacing w:after="0"/>
            <w:jc w:val="left"/>
          </w:pPr>
          <w:r w:rsidRPr="00FD4626">
            <w:rPr>
              <w:noProof/>
              <w:lang w:val="ja-JP" w:bidi="ja-JP"/>
            </w:rPr>
            <w:drawing>
              <wp:inline distT="0" distB="0" distL="0" distR="0" wp14:anchorId="12498952" wp14:editId="2A25BE5F">
                <wp:extent cx="7879703" cy="899509"/>
                <wp:effectExtent l="0" t="0" r="0" b="0"/>
                <wp:docPr id="14" name="画像 14" descr="フッタ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3CED13CD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107A3FC5" w14:textId="77777777" w:rsidR="002E1A5A" w:rsidRDefault="002E1A5A" w:rsidP="002E1A5A">
          <w:pPr>
            <w:pStyle w:val="aa"/>
            <w:spacing w:after="0"/>
          </w:pPr>
          <w:r>
            <w:rPr>
              <w:noProof/>
              <w:lang w:val="ja-JP" w:bidi="ja-JP"/>
            </w:rPr>
            <w:drawing>
              <wp:inline distT="0" distB="0" distL="0" distR="0" wp14:anchorId="0505031B" wp14:editId="2C54C5F4">
                <wp:extent cx="8551368" cy="976184"/>
                <wp:effectExtent l="0" t="0" r="2540" b="0"/>
                <wp:docPr id="15" name="画像 15" descr="緑の波のデザイ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E56D6" w14:textId="77777777" w:rsidR="00CC328E" w:rsidRDefault="00CC328E">
      <w:pPr>
        <w:spacing w:after="0" w:line="240" w:lineRule="auto"/>
      </w:pPr>
      <w:r>
        <w:separator/>
      </w:r>
    </w:p>
  </w:footnote>
  <w:footnote w:type="continuationSeparator" w:id="0">
    <w:p w14:paraId="48FA9BDF" w14:textId="77777777" w:rsidR="00CC328E" w:rsidRDefault="00CC3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FD4626" w14:paraId="76BF5FA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B3CCE33" w14:textId="77777777" w:rsidR="00115663" w:rsidRPr="00FD4626" w:rsidRDefault="00115663" w:rsidP="00115663">
          <w:pPr>
            <w:pStyle w:val="a8"/>
          </w:pPr>
          <w:r w:rsidRPr="00FD4626">
            <w:rPr>
              <w:noProof/>
              <w:lang w:val="ja-JP" w:bidi="ja-JP"/>
            </w:rPr>
            <w:drawing>
              <wp:inline distT="0" distB="0" distL="0" distR="0" wp14:anchorId="7AFDE995" wp14:editId="79F6F608">
                <wp:extent cx="7797114" cy="949420"/>
                <wp:effectExtent l="0" t="0" r="0" b="3175"/>
                <wp:docPr id="13" name="画像 13" descr="ヘッダ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61D27" w14:textId="77777777" w:rsidR="00E71405" w:rsidRDefault="007E3A99">
    <w:r>
      <w:rPr>
        <w:lang w:val="ja-JP" w:bidi="ja-JP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1494D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662B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BC45E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9247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FAFF3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3A033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1C633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66E6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70BF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2C14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115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89A5D2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E640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55750244">
    <w:abstractNumId w:val="9"/>
  </w:num>
  <w:num w:numId="2" w16cid:durableId="2038312140">
    <w:abstractNumId w:val="7"/>
  </w:num>
  <w:num w:numId="3" w16cid:durableId="306281544">
    <w:abstractNumId w:val="6"/>
  </w:num>
  <w:num w:numId="4" w16cid:durableId="821117480">
    <w:abstractNumId w:val="5"/>
  </w:num>
  <w:num w:numId="5" w16cid:durableId="1498809333">
    <w:abstractNumId w:val="4"/>
  </w:num>
  <w:num w:numId="6" w16cid:durableId="1707831770">
    <w:abstractNumId w:val="8"/>
  </w:num>
  <w:num w:numId="7" w16cid:durableId="1238830335">
    <w:abstractNumId w:val="3"/>
  </w:num>
  <w:num w:numId="8" w16cid:durableId="377706571">
    <w:abstractNumId w:val="2"/>
  </w:num>
  <w:num w:numId="9" w16cid:durableId="2136216241">
    <w:abstractNumId w:val="1"/>
  </w:num>
  <w:num w:numId="10" w16cid:durableId="94449923">
    <w:abstractNumId w:val="0"/>
  </w:num>
  <w:num w:numId="11" w16cid:durableId="1609922642">
    <w:abstractNumId w:val="12"/>
  </w:num>
  <w:num w:numId="12" w16cid:durableId="592318380">
    <w:abstractNumId w:val="10"/>
  </w:num>
  <w:num w:numId="13" w16cid:durableId="951024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defaultTabStop w:val="720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731"/>
    <w:rsid w:val="00012524"/>
    <w:rsid w:val="00012740"/>
    <w:rsid w:val="00066E19"/>
    <w:rsid w:val="0007631B"/>
    <w:rsid w:val="00083564"/>
    <w:rsid w:val="0008679B"/>
    <w:rsid w:val="00094C76"/>
    <w:rsid w:val="000B4652"/>
    <w:rsid w:val="000B4BF8"/>
    <w:rsid w:val="000C64D3"/>
    <w:rsid w:val="000C6F86"/>
    <w:rsid w:val="000D32BE"/>
    <w:rsid w:val="000E3015"/>
    <w:rsid w:val="000F2898"/>
    <w:rsid w:val="0010333D"/>
    <w:rsid w:val="0011371C"/>
    <w:rsid w:val="00115663"/>
    <w:rsid w:val="00124C0F"/>
    <w:rsid w:val="001265E8"/>
    <w:rsid w:val="001356E9"/>
    <w:rsid w:val="00135BAF"/>
    <w:rsid w:val="00137694"/>
    <w:rsid w:val="00143405"/>
    <w:rsid w:val="00145FC1"/>
    <w:rsid w:val="00156B69"/>
    <w:rsid w:val="001978A2"/>
    <w:rsid w:val="001A759A"/>
    <w:rsid w:val="001B2EA2"/>
    <w:rsid w:val="001D2713"/>
    <w:rsid w:val="001D6474"/>
    <w:rsid w:val="001D7019"/>
    <w:rsid w:val="001F538F"/>
    <w:rsid w:val="001F7F74"/>
    <w:rsid w:val="002043D8"/>
    <w:rsid w:val="0021011E"/>
    <w:rsid w:val="00213EAB"/>
    <w:rsid w:val="00215D1D"/>
    <w:rsid w:val="00237C2A"/>
    <w:rsid w:val="00246D46"/>
    <w:rsid w:val="0025196F"/>
    <w:rsid w:val="00253486"/>
    <w:rsid w:val="00255988"/>
    <w:rsid w:val="00274DB2"/>
    <w:rsid w:val="002812CE"/>
    <w:rsid w:val="00284AAA"/>
    <w:rsid w:val="00293EC6"/>
    <w:rsid w:val="0029570E"/>
    <w:rsid w:val="002A31A7"/>
    <w:rsid w:val="002B13B9"/>
    <w:rsid w:val="002B7B53"/>
    <w:rsid w:val="002D7F70"/>
    <w:rsid w:val="002E0731"/>
    <w:rsid w:val="002E1A5A"/>
    <w:rsid w:val="00303CDA"/>
    <w:rsid w:val="00312210"/>
    <w:rsid w:val="00324606"/>
    <w:rsid w:val="00340407"/>
    <w:rsid w:val="00341A38"/>
    <w:rsid w:val="00343202"/>
    <w:rsid w:val="00361777"/>
    <w:rsid w:val="00361FC2"/>
    <w:rsid w:val="00364813"/>
    <w:rsid w:val="003677B1"/>
    <w:rsid w:val="00374895"/>
    <w:rsid w:val="00380351"/>
    <w:rsid w:val="00380669"/>
    <w:rsid w:val="00385494"/>
    <w:rsid w:val="003B6115"/>
    <w:rsid w:val="003F3A62"/>
    <w:rsid w:val="003F7C02"/>
    <w:rsid w:val="0040020E"/>
    <w:rsid w:val="004052BD"/>
    <w:rsid w:val="00407D15"/>
    <w:rsid w:val="0041001B"/>
    <w:rsid w:val="00417027"/>
    <w:rsid w:val="00417485"/>
    <w:rsid w:val="00421E3C"/>
    <w:rsid w:val="004300AB"/>
    <w:rsid w:val="00431697"/>
    <w:rsid w:val="00442B19"/>
    <w:rsid w:val="00462B54"/>
    <w:rsid w:val="00483F4F"/>
    <w:rsid w:val="00487741"/>
    <w:rsid w:val="004A0E03"/>
    <w:rsid w:val="004C30CF"/>
    <w:rsid w:val="004C3E50"/>
    <w:rsid w:val="004C595E"/>
    <w:rsid w:val="0051014C"/>
    <w:rsid w:val="0053395F"/>
    <w:rsid w:val="00535A9A"/>
    <w:rsid w:val="00543CF3"/>
    <w:rsid w:val="00547786"/>
    <w:rsid w:val="00557881"/>
    <w:rsid w:val="00560B52"/>
    <w:rsid w:val="00566E52"/>
    <w:rsid w:val="00574042"/>
    <w:rsid w:val="00576382"/>
    <w:rsid w:val="00581B3E"/>
    <w:rsid w:val="005B067B"/>
    <w:rsid w:val="005B535B"/>
    <w:rsid w:val="005B6791"/>
    <w:rsid w:val="005D2624"/>
    <w:rsid w:val="005F2442"/>
    <w:rsid w:val="005F445F"/>
    <w:rsid w:val="00620729"/>
    <w:rsid w:val="00651863"/>
    <w:rsid w:val="00657754"/>
    <w:rsid w:val="006661E9"/>
    <w:rsid w:val="00673242"/>
    <w:rsid w:val="00681364"/>
    <w:rsid w:val="006824BD"/>
    <w:rsid w:val="00691768"/>
    <w:rsid w:val="006C1ADD"/>
    <w:rsid w:val="006C1B1E"/>
    <w:rsid w:val="006F0367"/>
    <w:rsid w:val="007110A6"/>
    <w:rsid w:val="00723625"/>
    <w:rsid w:val="007439EF"/>
    <w:rsid w:val="00781DE1"/>
    <w:rsid w:val="007A674E"/>
    <w:rsid w:val="007C4A68"/>
    <w:rsid w:val="007D3F62"/>
    <w:rsid w:val="007E0D6E"/>
    <w:rsid w:val="007E3A99"/>
    <w:rsid w:val="00805D65"/>
    <w:rsid w:val="00816A83"/>
    <w:rsid w:val="00831374"/>
    <w:rsid w:val="008322E8"/>
    <w:rsid w:val="0084528A"/>
    <w:rsid w:val="008464DE"/>
    <w:rsid w:val="008658F6"/>
    <w:rsid w:val="008665CF"/>
    <w:rsid w:val="008711FA"/>
    <w:rsid w:val="00872E33"/>
    <w:rsid w:val="008945AC"/>
    <w:rsid w:val="008A538A"/>
    <w:rsid w:val="008C0CA4"/>
    <w:rsid w:val="008C13A2"/>
    <w:rsid w:val="008F2FF5"/>
    <w:rsid w:val="0091211C"/>
    <w:rsid w:val="00932643"/>
    <w:rsid w:val="00940CFE"/>
    <w:rsid w:val="009439AA"/>
    <w:rsid w:val="00963F3C"/>
    <w:rsid w:val="00967A07"/>
    <w:rsid w:val="009A4B03"/>
    <w:rsid w:val="009B5930"/>
    <w:rsid w:val="009D6F18"/>
    <w:rsid w:val="00A1539F"/>
    <w:rsid w:val="00A35E1E"/>
    <w:rsid w:val="00A37C1D"/>
    <w:rsid w:val="00A45E55"/>
    <w:rsid w:val="00A82751"/>
    <w:rsid w:val="00A863E1"/>
    <w:rsid w:val="00A86C8F"/>
    <w:rsid w:val="00A91859"/>
    <w:rsid w:val="00AA36FA"/>
    <w:rsid w:val="00AB794A"/>
    <w:rsid w:val="00AC2BEB"/>
    <w:rsid w:val="00AE60E6"/>
    <w:rsid w:val="00B0525E"/>
    <w:rsid w:val="00B06998"/>
    <w:rsid w:val="00B069AD"/>
    <w:rsid w:val="00B22EC4"/>
    <w:rsid w:val="00B54EAE"/>
    <w:rsid w:val="00B552FE"/>
    <w:rsid w:val="00B63D35"/>
    <w:rsid w:val="00B64FAF"/>
    <w:rsid w:val="00BA457D"/>
    <w:rsid w:val="00BA4A01"/>
    <w:rsid w:val="00BA4F2C"/>
    <w:rsid w:val="00BA5A05"/>
    <w:rsid w:val="00BA6CE0"/>
    <w:rsid w:val="00BC005C"/>
    <w:rsid w:val="00BC06ED"/>
    <w:rsid w:val="00C10497"/>
    <w:rsid w:val="00C14E84"/>
    <w:rsid w:val="00C37AB2"/>
    <w:rsid w:val="00C47B96"/>
    <w:rsid w:val="00C741D7"/>
    <w:rsid w:val="00C81E6F"/>
    <w:rsid w:val="00C90475"/>
    <w:rsid w:val="00C93FC9"/>
    <w:rsid w:val="00C954A9"/>
    <w:rsid w:val="00CA7813"/>
    <w:rsid w:val="00CB09FF"/>
    <w:rsid w:val="00CB4E75"/>
    <w:rsid w:val="00CC1F16"/>
    <w:rsid w:val="00CC328E"/>
    <w:rsid w:val="00CC3CCE"/>
    <w:rsid w:val="00CD70B0"/>
    <w:rsid w:val="00CE2CAB"/>
    <w:rsid w:val="00D073EE"/>
    <w:rsid w:val="00D32150"/>
    <w:rsid w:val="00D655FB"/>
    <w:rsid w:val="00D72876"/>
    <w:rsid w:val="00D904CD"/>
    <w:rsid w:val="00D91FE3"/>
    <w:rsid w:val="00D955C6"/>
    <w:rsid w:val="00DE3E34"/>
    <w:rsid w:val="00DF4E04"/>
    <w:rsid w:val="00DF7CD3"/>
    <w:rsid w:val="00E02EE1"/>
    <w:rsid w:val="00E03CA0"/>
    <w:rsid w:val="00E041D6"/>
    <w:rsid w:val="00E12225"/>
    <w:rsid w:val="00E17B65"/>
    <w:rsid w:val="00E32718"/>
    <w:rsid w:val="00E46C2D"/>
    <w:rsid w:val="00E6112B"/>
    <w:rsid w:val="00E71405"/>
    <w:rsid w:val="00E802A8"/>
    <w:rsid w:val="00ED3879"/>
    <w:rsid w:val="00EE3B74"/>
    <w:rsid w:val="00EF6406"/>
    <w:rsid w:val="00F21349"/>
    <w:rsid w:val="00F4052A"/>
    <w:rsid w:val="00F41E3D"/>
    <w:rsid w:val="00F439FC"/>
    <w:rsid w:val="00F533FF"/>
    <w:rsid w:val="00F67169"/>
    <w:rsid w:val="00F758A2"/>
    <w:rsid w:val="00F83039"/>
    <w:rsid w:val="00F86619"/>
    <w:rsid w:val="00F87567"/>
    <w:rsid w:val="00F90CA7"/>
    <w:rsid w:val="00F92723"/>
    <w:rsid w:val="00FA5F92"/>
    <w:rsid w:val="00FD4626"/>
    <w:rsid w:val="00FE0DE6"/>
    <w:rsid w:val="00FF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258507"/>
  <w15:chartTrackingRefBased/>
  <w15:docId w15:val="{735709C2-301F-4330-90D4-DE998CA2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D4626"/>
    <w:rPr>
      <w:rFonts w:ascii="Meiryo UI" w:eastAsia="Meiryo UI" w:hAnsi="Meiryo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FD4626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FD4626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FD4626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FD4626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FD4626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FD4626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FD4626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FD4626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FD4626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FD4626"/>
    <w:rPr>
      <w:rFonts w:ascii="Meiryo UI" w:eastAsia="Meiryo UI" w:hAnsi="Meiryo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FD4626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FD4626"/>
  </w:style>
  <w:style w:type="character" w:customStyle="1" w:styleId="a9">
    <w:name w:val="ヘッダー (文字)"/>
    <w:basedOn w:val="a4"/>
    <w:link w:val="a8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FD4626"/>
    <w:pPr>
      <w:spacing w:after="40"/>
      <w:jc w:val="center"/>
    </w:pPr>
  </w:style>
  <w:style w:type="character" w:customStyle="1" w:styleId="ab">
    <w:name w:val="フッター (文字)"/>
    <w:basedOn w:val="a4"/>
    <w:link w:val="aa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customStyle="1" w:styleId="a3">
    <w:name w:val="連絡先情報"/>
    <w:basedOn w:val="a2"/>
    <w:uiPriority w:val="2"/>
    <w:qFormat/>
    <w:rsid w:val="00FD4626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FD4626"/>
    <w:pPr>
      <w:spacing w:before="720"/>
    </w:pPr>
    <w:rPr>
      <w:bCs/>
      <w:szCs w:val="18"/>
    </w:rPr>
  </w:style>
  <w:style w:type="character" w:customStyle="1" w:styleId="ae">
    <w:name w:val="結語 (文字)"/>
    <w:basedOn w:val="a4"/>
    <w:link w:val="ac"/>
    <w:uiPriority w:val="5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FD4626"/>
    <w:pPr>
      <w:spacing w:before="720" w:after="280"/>
      <w:contextualSpacing/>
    </w:pPr>
    <w:rPr>
      <w:bCs/>
      <w:szCs w:val="18"/>
    </w:rPr>
  </w:style>
  <w:style w:type="character" w:customStyle="1" w:styleId="af">
    <w:name w:val="署名 (文字)"/>
    <w:basedOn w:val="a4"/>
    <w:link w:val="ad"/>
    <w:uiPriority w:val="6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FD4626"/>
    <w:pPr>
      <w:spacing w:before="440" w:after="180"/>
    </w:pPr>
    <w:rPr>
      <w:bCs/>
      <w:szCs w:val="18"/>
    </w:rPr>
  </w:style>
  <w:style w:type="character" w:customStyle="1" w:styleId="af1">
    <w:name w:val="挨拶文 (文字)"/>
    <w:basedOn w:val="a4"/>
    <w:link w:val="af0"/>
    <w:uiPriority w:val="4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FD4626"/>
    <w:rPr>
      <w:rFonts w:ascii="Meiryo UI" w:eastAsia="Meiryo UI" w:hAnsi="Meiryo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FD4626"/>
    <w:rPr>
      <w:rFonts w:ascii="Meiryo UI" w:eastAsia="Meiryo UI" w:hAnsi="Meiryo UI"/>
      <w:color w:val="808080"/>
    </w:rPr>
  </w:style>
  <w:style w:type="character" w:customStyle="1" w:styleId="22">
    <w:name w:val="見出し 2 (文字)"/>
    <w:basedOn w:val="a4"/>
    <w:link w:val="2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FD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見出し 4 (文字)"/>
    <w:basedOn w:val="a4"/>
    <w:link w:val="41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52">
    <w:name w:val="見出し 5 (文字)"/>
    <w:basedOn w:val="a4"/>
    <w:link w:val="5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60">
    <w:name w:val="見出し 6 (文字)"/>
    <w:basedOn w:val="a4"/>
    <w:link w:val="6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32">
    <w:name w:val="見出し 3 (文字)"/>
    <w:basedOn w:val="a4"/>
    <w:link w:val="3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  <w:szCs w:val="24"/>
    </w:rPr>
  </w:style>
  <w:style w:type="character" w:styleId="23">
    <w:name w:val="Intense Emphasis"/>
    <w:basedOn w:val="a4"/>
    <w:uiPriority w:val="21"/>
    <w:semiHidden/>
    <w:unhideWhenUsed/>
    <w:qFormat/>
    <w:rsid w:val="00FD4626"/>
    <w:rPr>
      <w:rFonts w:ascii="Meiryo UI" w:eastAsia="Meiryo UI" w:hAnsi="Meiryo UI"/>
      <w:i/>
      <w:iCs/>
      <w:color w:val="4F6228" w:themeColor="accent6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FD4626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25">
    <w:name w:val="引用文 2 (文字)"/>
    <w:basedOn w:val="a4"/>
    <w:link w:val="24"/>
    <w:uiPriority w:val="30"/>
    <w:semiHidden/>
    <w:rsid w:val="00FD4626"/>
    <w:rPr>
      <w:rFonts w:ascii="Meiryo UI" w:eastAsia="Meiryo UI" w:hAnsi="Meiryo UI"/>
      <w:i/>
      <w:iCs/>
      <w:color w:val="3C5020" w:themeColor="accent5" w:themeShade="80"/>
      <w:sz w:val="24"/>
    </w:rPr>
  </w:style>
  <w:style w:type="character" w:styleId="26">
    <w:name w:val="Intense Reference"/>
    <w:basedOn w:val="a4"/>
    <w:uiPriority w:val="32"/>
    <w:semiHidden/>
    <w:unhideWhenUsed/>
    <w:qFormat/>
    <w:rsid w:val="00FD4626"/>
    <w:rPr>
      <w:rFonts w:ascii="Meiryo UI" w:eastAsia="Meiryo UI" w:hAnsi="Meiryo UI"/>
      <w:b/>
      <w:bCs/>
      <w:caps w:val="0"/>
      <w:smallCaps/>
      <w:color w:val="3C5020" w:themeColor="accent5" w:themeShade="80"/>
      <w:spacing w:val="5"/>
    </w:rPr>
  </w:style>
  <w:style w:type="paragraph" w:styleId="af5">
    <w:name w:val="Block Text"/>
    <w:basedOn w:val="a2"/>
    <w:uiPriority w:val="99"/>
    <w:semiHidden/>
    <w:unhideWhenUsed/>
    <w:rsid w:val="00FD4626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6">
    <w:name w:val="FollowedHyperlink"/>
    <w:basedOn w:val="a4"/>
    <w:uiPriority w:val="99"/>
    <w:semiHidden/>
    <w:unhideWhenUsed/>
    <w:rsid w:val="00FD4626"/>
    <w:rPr>
      <w:rFonts w:ascii="Meiryo UI" w:eastAsia="Meiryo UI" w:hAnsi="Meiryo UI"/>
      <w:color w:val="4F6228" w:themeColor="accent6" w:themeShade="80"/>
      <w:u w:val="single"/>
    </w:rPr>
  </w:style>
  <w:style w:type="character" w:styleId="af7">
    <w:name w:val="Hyperlink"/>
    <w:basedOn w:val="a4"/>
    <w:uiPriority w:val="99"/>
    <w:semiHidden/>
    <w:unhideWhenUsed/>
    <w:rsid w:val="00FD4626"/>
    <w:rPr>
      <w:rFonts w:ascii="Meiryo UI" w:eastAsia="Meiryo UI" w:hAnsi="Meiryo UI"/>
      <w:color w:val="3D5157" w:themeColor="accent2"/>
      <w:u w:val="single"/>
    </w:rPr>
  </w:style>
  <w:style w:type="character" w:styleId="af8">
    <w:name w:val="Book Title"/>
    <w:basedOn w:val="a4"/>
    <w:uiPriority w:val="33"/>
    <w:semiHidden/>
    <w:unhideWhenUsed/>
    <w:qFormat/>
    <w:rsid w:val="00FD4626"/>
    <w:rPr>
      <w:rFonts w:ascii="Meiryo UI" w:eastAsia="Meiryo UI" w:hAnsi="Meiryo UI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FD4626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a">
    <w:name w:val="Emphasis"/>
    <w:basedOn w:val="a4"/>
    <w:uiPriority w:val="20"/>
    <w:semiHidden/>
    <w:unhideWhenUsed/>
    <w:qFormat/>
    <w:rsid w:val="00FD4626"/>
    <w:rPr>
      <w:rFonts w:ascii="Meiryo UI" w:eastAsia="Meiryo UI" w:hAnsi="Meiryo UI"/>
      <w:i/>
      <w:iCs/>
    </w:rPr>
  </w:style>
  <w:style w:type="character" w:customStyle="1" w:styleId="70">
    <w:name w:val="見出し 7 (文字)"/>
    <w:basedOn w:val="a4"/>
    <w:link w:val="7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80">
    <w:name w:val="見出し 8 (文字)"/>
    <w:basedOn w:val="a4"/>
    <w:link w:val="8"/>
    <w:uiPriority w:val="1"/>
    <w:semiHidden/>
    <w:rsid w:val="00FD4626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1"/>
    <w:semiHidden/>
    <w:rsid w:val="00FD4626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afb">
    <w:name w:val="List Paragraph"/>
    <w:basedOn w:val="a2"/>
    <w:uiPriority w:val="34"/>
    <w:unhideWhenUsed/>
    <w:qFormat/>
    <w:rsid w:val="00FD4626"/>
    <w:pPr>
      <w:ind w:left="720"/>
      <w:contextualSpacing/>
    </w:pPr>
  </w:style>
  <w:style w:type="paragraph" w:styleId="afc">
    <w:name w:val="No Spacing"/>
    <w:uiPriority w:val="1"/>
    <w:semiHidden/>
    <w:unhideWhenUsed/>
    <w:qFormat/>
    <w:rsid w:val="00FD4626"/>
    <w:pPr>
      <w:spacing w:after="0" w:line="240" w:lineRule="auto"/>
    </w:pPr>
    <w:rPr>
      <w:rFonts w:ascii="Meiryo UI" w:eastAsia="Meiryo UI" w:hAnsi="Meiryo UI"/>
      <w:color w:val="000000" w:themeColor="text1"/>
      <w:sz w:val="24"/>
    </w:rPr>
  </w:style>
  <w:style w:type="paragraph" w:styleId="afd">
    <w:name w:val="Quote"/>
    <w:basedOn w:val="a2"/>
    <w:next w:val="a2"/>
    <w:link w:val="afe"/>
    <w:uiPriority w:val="29"/>
    <w:semiHidden/>
    <w:unhideWhenUsed/>
    <w:qFormat/>
    <w:rsid w:val="00FD462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4"/>
    <w:link w:val="afd"/>
    <w:uiPriority w:val="29"/>
    <w:semiHidden/>
    <w:rsid w:val="00FD4626"/>
    <w:rPr>
      <w:rFonts w:ascii="Meiryo UI" w:eastAsia="Meiryo UI" w:hAnsi="Meiryo UI"/>
      <w:i/>
      <w:iCs/>
      <w:color w:val="404040" w:themeColor="text1" w:themeTint="BF"/>
      <w:sz w:val="24"/>
    </w:rPr>
  </w:style>
  <w:style w:type="paragraph" w:styleId="aff">
    <w:name w:val="Subtitle"/>
    <w:basedOn w:val="a2"/>
    <w:next w:val="a2"/>
    <w:link w:val="aff0"/>
    <w:uiPriority w:val="11"/>
    <w:semiHidden/>
    <w:unhideWhenUsed/>
    <w:qFormat/>
    <w:rsid w:val="00FD4626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0">
    <w:name w:val="副題 (文字)"/>
    <w:basedOn w:val="a4"/>
    <w:link w:val="aff"/>
    <w:uiPriority w:val="11"/>
    <w:semiHidden/>
    <w:rsid w:val="00FD4626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1">
    <w:name w:val="Subtle Emphasis"/>
    <w:basedOn w:val="a4"/>
    <w:uiPriority w:val="19"/>
    <w:semiHidden/>
    <w:unhideWhenUsed/>
    <w:qFormat/>
    <w:rsid w:val="00FD4626"/>
    <w:rPr>
      <w:rFonts w:ascii="Meiryo UI" w:eastAsia="Meiryo UI" w:hAnsi="Meiryo UI"/>
      <w:i/>
      <w:iCs/>
      <w:color w:val="404040" w:themeColor="text1" w:themeTint="BF"/>
    </w:rPr>
  </w:style>
  <w:style w:type="character" w:styleId="aff2">
    <w:name w:val="Subtle Reference"/>
    <w:basedOn w:val="a4"/>
    <w:uiPriority w:val="31"/>
    <w:semiHidden/>
    <w:unhideWhenUsed/>
    <w:qFormat/>
    <w:rsid w:val="00FD4626"/>
    <w:rPr>
      <w:rFonts w:ascii="Meiryo UI" w:eastAsia="Meiryo UI" w:hAnsi="Meiryo UI"/>
      <w:smallCaps/>
      <w:color w:val="5A5A5A" w:themeColor="text1" w:themeTint="A5"/>
    </w:rPr>
  </w:style>
  <w:style w:type="paragraph" w:styleId="aff3">
    <w:name w:val="Title"/>
    <w:basedOn w:val="a2"/>
    <w:next w:val="a2"/>
    <w:link w:val="aff4"/>
    <w:uiPriority w:val="10"/>
    <w:semiHidden/>
    <w:unhideWhenUsed/>
    <w:qFormat/>
    <w:rsid w:val="00FD4626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4">
    <w:name w:val="表題 (文字)"/>
    <w:basedOn w:val="a4"/>
    <w:link w:val="aff3"/>
    <w:uiPriority w:val="10"/>
    <w:semiHidden/>
    <w:rsid w:val="00FD4626"/>
    <w:rPr>
      <w:rFonts w:ascii="Meiryo UI" w:eastAsia="Meiryo UI" w:hAnsi="Meiryo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FD4626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FD4626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FD4626"/>
    <w:pPr>
      <w:numPr>
        <w:numId w:val="13"/>
      </w:numPr>
    </w:pPr>
  </w:style>
  <w:style w:type="paragraph" w:styleId="aff5">
    <w:name w:val="Balloon Text"/>
    <w:basedOn w:val="a2"/>
    <w:link w:val="aff6"/>
    <w:uiPriority w:val="99"/>
    <w:semiHidden/>
    <w:unhideWhenUsed/>
    <w:rsid w:val="00FD4626"/>
    <w:pPr>
      <w:spacing w:after="0" w:line="240" w:lineRule="auto"/>
    </w:pPr>
    <w:rPr>
      <w:rFonts w:cs="Segoe UI"/>
      <w:sz w:val="18"/>
      <w:szCs w:val="18"/>
    </w:rPr>
  </w:style>
  <w:style w:type="character" w:customStyle="1" w:styleId="aff6">
    <w:name w:val="吹き出し (文字)"/>
    <w:basedOn w:val="a4"/>
    <w:link w:val="aff5"/>
    <w:uiPriority w:val="99"/>
    <w:semiHidden/>
    <w:rsid w:val="00FD4626"/>
    <w:rPr>
      <w:rFonts w:ascii="Meiryo UI" w:eastAsia="Meiryo UI" w:hAnsi="Meiryo UI" w:cs="Segoe UI"/>
      <w:color w:val="000000" w:themeColor="text1"/>
      <w:sz w:val="18"/>
      <w:szCs w:val="18"/>
    </w:rPr>
  </w:style>
  <w:style w:type="paragraph" w:styleId="aff7">
    <w:name w:val="Bibliography"/>
    <w:basedOn w:val="a2"/>
    <w:next w:val="a2"/>
    <w:uiPriority w:val="37"/>
    <w:semiHidden/>
    <w:unhideWhenUsed/>
    <w:rsid w:val="00FD4626"/>
  </w:style>
  <w:style w:type="paragraph" w:styleId="aff8">
    <w:name w:val="Body Text"/>
    <w:basedOn w:val="a2"/>
    <w:link w:val="aff9"/>
    <w:uiPriority w:val="99"/>
    <w:semiHidden/>
    <w:unhideWhenUsed/>
    <w:rsid w:val="00FD4626"/>
    <w:pPr>
      <w:spacing w:after="120"/>
    </w:pPr>
  </w:style>
  <w:style w:type="character" w:customStyle="1" w:styleId="aff9">
    <w:name w:val="本文 (文字)"/>
    <w:basedOn w:val="a4"/>
    <w:link w:val="aff8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7">
    <w:name w:val="Body Text 2"/>
    <w:basedOn w:val="a2"/>
    <w:link w:val="28"/>
    <w:uiPriority w:val="99"/>
    <w:semiHidden/>
    <w:unhideWhenUsed/>
    <w:rsid w:val="00FD4626"/>
    <w:pPr>
      <w:spacing w:after="120" w:line="480" w:lineRule="auto"/>
    </w:pPr>
  </w:style>
  <w:style w:type="character" w:customStyle="1" w:styleId="28">
    <w:name w:val="本文 2 (文字)"/>
    <w:basedOn w:val="a4"/>
    <w:link w:val="2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FD462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4"/>
    <w:link w:val="33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paragraph" w:styleId="affa">
    <w:name w:val="Body Text First Indent"/>
    <w:basedOn w:val="aff8"/>
    <w:link w:val="affb"/>
    <w:uiPriority w:val="99"/>
    <w:semiHidden/>
    <w:unhideWhenUsed/>
    <w:rsid w:val="00FD4626"/>
    <w:pPr>
      <w:spacing w:after="160"/>
      <w:ind w:firstLine="360"/>
    </w:pPr>
  </w:style>
  <w:style w:type="character" w:customStyle="1" w:styleId="affb">
    <w:name w:val="本文字下げ (文字)"/>
    <w:basedOn w:val="aff9"/>
    <w:link w:val="affa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c">
    <w:name w:val="Body Text Indent"/>
    <w:basedOn w:val="a2"/>
    <w:link w:val="affd"/>
    <w:uiPriority w:val="99"/>
    <w:semiHidden/>
    <w:unhideWhenUsed/>
    <w:rsid w:val="00FD4626"/>
    <w:pPr>
      <w:spacing w:after="120"/>
      <w:ind w:left="360"/>
    </w:pPr>
  </w:style>
  <w:style w:type="character" w:customStyle="1" w:styleId="affd">
    <w:name w:val="本文インデント (文字)"/>
    <w:basedOn w:val="a4"/>
    <w:link w:val="a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9">
    <w:name w:val="Body Text First Indent 2"/>
    <w:basedOn w:val="affc"/>
    <w:link w:val="2a"/>
    <w:uiPriority w:val="99"/>
    <w:semiHidden/>
    <w:unhideWhenUsed/>
    <w:rsid w:val="00FD4626"/>
    <w:pPr>
      <w:spacing w:after="160"/>
      <w:ind w:firstLine="360"/>
    </w:pPr>
  </w:style>
  <w:style w:type="character" w:customStyle="1" w:styleId="2a">
    <w:name w:val="本文字下げ 2 (文字)"/>
    <w:basedOn w:val="affd"/>
    <w:link w:val="29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b">
    <w:name w:val="Body Text Indent 2"/>
    <w:basedOn w:val="a2"/>
    <w:link w:val="2c"/>
    <w:uiPriority w:val="99"/>
    <w:semiHidden/>
    <w:unhideWhenUsed/>
    <w:rsid w:val="00FD4626"/>
    <w:pPr>
      <w:spacing w:after="120" w:line="480" w:lineRule="auto"/>
      <w:ind w:left="360"/>
    </w:pPr>
  </w:style>
  <w:style w:type="character" w:customStyle="1" w:styleId="2c">
    <w:name w:val="本文インデント 2 (文字)"/>
    <w:basedOn w:val="a4"/>
    <w:link w:val="2b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FD462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4"/>
    <w:link w:val="35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table" w:styleId="14">
    <w:name w:val="Colorful Grid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e">
    <w:name w:val="annotation reference"/>
    <w:basedOn w:val="a4"/>
    <w:uiPriority w:val="99"/>
    <w:semiHidden/>
    <w:unhideWhenUsed/>
    <w:rsid w:val="00FD4626"/>
    <w:rPr>
      <w:rFonts w:ascii="Meiryo UI" w:eastAsia="Meiryo UI" w:hAnsi="Meiryo UI"/>
      <w:sz w:val="16"/>
      <w:szCs w:val="16"/>
    </w:rPr>
  </w:style>
  <w:style w:type="paragraph" w:styleId="afff">
    <w:name w:val="annotation text"/>
    <w:basedOn w:val="a2"/>
    <w:link w:val="afff0"/>
    <w:uiPriority w:val="99"/>
    <w:semiHidden/>
    <w:unhideWhenUsed/>
    <w:rsid w:val="00FD4626"/>
    <w:pPr>
      <w:spacing w:line="240" w:lineRule="auto"/>
    </w:pPr>
    <w:rPr>
      <w:sz w:val="20"/>
    </w:rPr>
  </w:style>
  <w:style w:type="character" w:customStyle="1" w:styleId="afff0">
    <w:name w:val="コメント文字列 (文字)"/>
    <w:basedOn w:val="a4"/>
    <w:link w:val="a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FD4626"/>
    <w:rPr>
      <w:b/>
      <w:bCs/>
    </w:rPr>
  </w:style>
  <w:style w:type="character" w:customStyle="1" w:styleId="afff2">
    <w:name w:val="コメント内容 (文字)"/>
    <w:basedOn w:val="afff0"/>
    <w:link w:val="afff1"/>
    <w:uiPriority w:val="99"/>
    <w:semiHidden/>
    <w:rsid w:val="00FD4626"/>
    <w:rPr>
      <w:rFonts w:ascii="Meiryo UI" w:eastAsia="Meiryo UI" w:hAnsi="Meiryo UI"/>
      <w:b/>
      <w:bCs/>
      <w:color w:val="000000" w:themeColor="text1"/>
    </w:rPr>
  </w:style>
  <w:style w:type="table" w:styleId="11">
    <w:name w:val="Dark List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111">
    <w:name w:val="Dark List Accent 2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112">
    <w:name w:val="Dark List Accent 3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113">
    <w:name w:val="Dark List Accent 4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114">
    <w:name w:val="Dark List Accent 5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115">
    <w:name w:val="Dark List Accent 6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3">
    <w:name w:val="Date"/>
    <w:basedOn w:val="a2"/>
    <w:next w:val="a2"/>
    <w:link w:val="afff4"/>
    <w:uiPriority w:val="99"/>
    <w:semiHidden/>
    <w:unhideWhenUsed/>
    <w:rsid w:val="00FD4626"/>
  </w:style>
  <w:style w:type="character" w:customStyle="1" w:styleId="afff4">
    <w:name w:val="日付 (文字)"/>
    <w:basedOn w:val="a4"/>
    <w:link w:val="afff3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f5">
    <w:name w:val="Document Map"/>
    <w:basedOn w:val="a2"/>
    <w:link w:val="afff6"/>
    <w:uiPriority w:val="99"/>
    <w:semiHidden/>
    <w:unhideWhenUsed/>
    <w:rsid w:val="00FD4626"/>
    <w:pPr>
      <w:spacing w:after="0" w:line="240" w:lineRule="auto"/>
    </w:pPr>
    <w:rPr>
      <w:rFonts w:cs="Segoe UI"/>
      <w:sz w:val="16"/>
      <w:szCs w:val="16"/>
    </w:rPr>
  </w:style>
  <w:style w:type="character" w:customStyle="1" w:styleId="afff6">
    <w:name w:val="見出しマップ (文字)"/>
    <w:basedOn w:val="a4"/>
    <w:link w:val="afff5"/>
    <w:uiPriority w:val="99"/>
    <w:semiHidden/>
    <w:rsid w:val="00FD4626"/>
    <w:rPr>
      <w:rFonts w:ascii="Meiryo UI" w:eastAsia="Meiryo UI" w:hAnsi="Meiryo UI" w:cs="Segoe UI"/>
      <w:color w:val="000000" w:themeColor="text1"/>
      <w:sz w:val="16"/>
      <w:szCs w:val="16"/>
    </w:rPr>
  </w:style>
  <w:style w:type="paragraph" w:styleId="afff7">
    <w:name w:val="E-mail Signature"/>
    <w:basedOn w:val="a2"/>
    <w:link w:val="afff8"/>
    <w:uiPriority w:val="99"/>
    <w:semiHidden/>
    <w:unhideWhenUsed/>
    <w:rsid w:val="00FD4626"/>
    <w:pPr>
      <w:spacing w:after="0" w:line="240" w:lineRule="auto"/>
    </w:pPr>
  </w:style>
  <w:style w:type="character" w:customStyle="1" w:styleId="afff8">
    <w:name w:val="電子メール署名 (文字)"/>
    <w:basedOn w:val="a4"/>
    <w:link w:val="afff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9">
    <w:name w:val="end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a">
    <w:name w:val="endnote text"/>
    <w:basedOn w:val="a2"/>
    <w:link w:val="afffb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b">
    <w:name w:val="文末脚注文字列 (文字)"/>
    <w:basedOn w:val="a4"/>
    <w:link w:val="afffa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c">
    <w:name w:val="envelope address"/>
    <w:basedOn w:val="a2"/>
    <w:uiPriority w:val="99"/>
    <w:semiHidden/>
    <w:unhideWhenUsed/>
    <w:rsid w:val="00FD462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d">
    <w:name w:val="envelope return"/>
    <w:basedOn w:val="a2"/>
    <w:uiPriority w:val="99"/>
    <w:semiHidden/>
    <w:unhideWhenUsed/>
    <w:rsid w:val="00FD4626"/>
    <w:pPr>
      <w:spacing w:after="0" w:line="240" w:lineRule="auto"/>
    </w:pPr>
    <w:rPr>
      <w:rFonts w:cstheme="majorBidi"/>
      <w:sz w:val="20"/>
    </w:rPr>
  </w:style>
  <w:style w:type="character" w:styleId="afffe">
    <w:name w:val="foot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f">
    <w:name w:val="footnote text"/>
    <w:basedOn w:val="a2"/>
    <w:link w:val="affff0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f0">
    <w:name w:val="脚注文字列 (文字)"/>
    <w:basedOn w:val="a4"/>
    <w:link w:val="af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15">
    <w:name w:val="Grid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styleId="affff1">
    <w:name w:val="Hashtag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626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FD4626"/>
    <w:rPr>
      <w:rFonts w:ascii="Meiryo UI" w:eastAsia="Meiryo UI" w:hAnsi="Meiryo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FD4626"/>
    <w:rPr>
      <w:rFonts w:ascii="Meiryo UI" w:eastAsia="Meiryo UI" w:hAnsi="Meiryo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FD4626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paragraph" w:styleId="16">
    <w:name w:val="index 1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40" w:hanging="240"/>
    </w:pPr>
  </w:style>
  <w:style w:type="paragraph" w:styleId="2e">
    <w:name w:val="index 2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160" w:hanging="240"/>
    </w:pPr>
  </w:style>
  <w:style w:type="paragraph" w:styleId="affff2">
    <w:name w:val="index heading"/>
    <w:basedOn w:val="a2"/>
    <w:next w:val="16"/>
    <w:uiPriority w:val="99"/>
    <w:semiHidden/>
    <w:unhideWhenUsed/>
    <w:rsid w:val="00FD4626"/>
    <w:rPr>
      <w:rFonts w:cstheme="majorBidi"/>
      <w:b/>
      <w:bCs/>
    </w:rPr>
  </w:style>
  <w:style w:type="table" w:styleId="39">
    <w:name w:val="Light Grid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3b">
    <w:name w:val="Light Grid Accent 2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3c">
    <w:name w:val="Light Grid Accent 3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3d">
    <w:name w:val="Light Grid Accent 4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3e">
    <w:name w:val="Light Grid Accent 5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3f">
    <w:name w:val="Light Grid Accent 6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2f">
    <w:name w:val="Light List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2f1">
    <w:name w:val="Light List Accent 2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2f2">
    <w:name w:val="Light List Accent 3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2f3">
    <w:name w:val="Light List Accent 4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2f4">
    <w:name w:val="Light List Accent 5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2f5">
    <w:name w:val="Light List Accent 6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FD46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3">
    <w:name w:val="lin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affff4">
    <w:name w:val="List"/>
    <w:basedOn w:val="a2"/>
    <w:uiPriority w:val="99"/>
    <w:semiHidden/>
    <w:unhideWhenUsed/>
    <w:rsid w:val="00FD4626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FD4626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FD4626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FD4626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FD4626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D4626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D4626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D4626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D4626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D4626"/>
    <w:pPr>
      <w:numPr>
        <w:numId w:val="5"/>
      </w:numPr>
      <w:contextualSpacing/>
    </w:pPr>
  </w:style>
  <w:style w:type="paragraph" w:styleId="affff5">
    <w:name w:val="List Continue"/>
    <w:basedOn w:val="a2"/>
    <w:uiPriority w:val="99"/>
    <w:semiHidden/>
    <w:unhideWhenUsed/>
    <w:rsid w:val="00FD4626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FD4626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FD462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FD4626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FD4626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D4626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D4626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D4626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D4626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D4626"/>
    <w:pPr>
      <w:numPr>
        <w:numId w:val="10"/>
      </w:numPr>
      <w:contextualSpacing/>
    </w:pPr>
  </w:style>
  <w:style w:type="table" w:styleId="1e">
    <w:name w:val="List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f8">
    <w:name w:val="List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f2">
    <w:name w:val="List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FD46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color w:val="000000" w:themeColor="text1"/>
    </w:rPr>
  </w:style>
  <w:style w:type="character" w:customStyle="1" w:styleId="affff7">
    <w:name w:val="マクロ文字列 (文字)"/>
    <w:basedOn w:val="a4"/>
    <w:link w:val="affff6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82">
    <w:name w:val="Medium Grid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8">
    <w:name w:val="Mention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paragraph" w:styleId="affff9">
    <w:name w:val="Message Header"/>
    <w:basedOn w:val="a2"/>
    <w:link w:val="affffa"/>
    <w:uiPriority w:val="99"/>
    <w:semiHidden/>
    <w:unhideWhenUsed/>
    <w:rsid w:val="00FD46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a">
    <w:name w:val="メッセージ見出し (文字)"/>
    <w:basedOn w:val="a4"/>
    <w:link w:val="affff9"/>
    <w:uiPriority w:val="99"/>
    <w:semiHidden/>
    <w:rsid w:val="00FD4626"/>
    <w:rPr>
      <w:rFonts w:ascii="Meiryo UI" w:eastAsia="Meiryo UI" w:hAnsi="Meiryo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FD4626"/>
    <w:rPr>
      <w:rFonts w:cs="Times New Roman"/>
      <w:szCs w:val="24"/>
    </w:rPr>
  </w:style>
  <w:style w:type="paragraph" w:styleId="affffb">
    <w:name w:val="Normal Indent"/>
    <w:basedOn w:val="a2"/>
    <w:uiPriority w:val="99"/>
    <w:semiHidden/>
    <w:unhideWhenUsed/>
    <w:rsid w:val="00FD4626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FD4626"/>
    <w:pPr>
      <w:spacing w:after="0" w:line="240" w:lineRule="auto"/>
    </w:pPr>
  </w:style>
  <w:style w:type="character" w:customStyle="1" w:styleId="affffd">
    <w:name w:val="記 (文字)"/>
    <w:basedOn w:val="a4"/>
    <w:link w:val="aff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fe">
    <w:name w:val="pag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5"/>
    <w:uiPriority w:val="42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5"/>
    <w:uiPriority w:val="43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2"/>
    <w:link w:val="afffff0"/>
    <w:uiPriority w:val="99"/>
    <w:semiHidden/>
    <w:unhideWhenUsed/>
    <w:rsid w:val="00FD4626"/>
    <w:pPr>
      <w:spacing w:after="0" w:line="240" w:lineRule="auto"/>
    </w:pPr>
    <w:rPr>
      <w:sz w:val="21"/>
      <w:szCs w:val="21"/>
    </w:rPr>
  </w:style>
  <w:style w:type="character" w:customStyle="1" w:styleId="afffff0">
    <w:name w:val="書式なし (文字)"/>
    <w:basedOn w:val="a4"/>
    <w:link w:val="afffff"/>
    <w:uiPriority w:val="99"/>
    <w:semiHidden/>
    <w:rsid w:val="00FD4626"/>
    <w:rPr>
      <w:rFonts w:ascii="Meiryo UI" w:eastAsia="Meiryo UI" w:hAnsi="Meiryo UI"/>
      <w:color w:val="000000" w:themeColor="text1"/>
      <w:sz w:val="21"/>
      <w:szCs w:val="21"/>
    </w:rPr>
  </w:style>
  <w:style w:type="character" w:styleId="afffff1">
    <w:name w:val="Smart Hyperlink"/>
    <w:basedOn w:val="a4"/>
    <w:uiPriority w:val="99"/>
    <w:semiHidden/>
    <w:unhideWhenUsed/>
    <w:rsid w:val="00FD4626"/>
    <w:rPr>
      <w:rFonts w:ascii="Meiryo UI" w:eastAsia="Meiryo UI" w:hAnsi="Meiryo UI"/>
      <w:u w:val="dotted"/>
    </w:rPr>
  </w:style>
  <w:style w:type="table" w:styleId="3-D1">
    <w:name w:val="Table 3D effects 1"/>
    <w:basedOn w:val="a5"/>
    <w:uiPriority w:val="99"/>
    <w:semiHidden/>
    <w:unhideWhenUsed/>
    <w:rsid w:val="00FD462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FD46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FD46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5"/>
    <w:uiPriority w:val="99"/>
    <w:semiHidden/>
    <w:unhideWhenUsed/>
    <w:rsid w:val="00FD462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FD462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5"/>
    <w:uiPriority w:val="99"/>
    <w:semiHidden/>
    <w:unhideWhenUsed/>
    <w:rsid w:val="00FD462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5"/>
    <w:uiPriority w:val="99"/>
    <w:semiHidden/>
    <w:unhideWhenUsed/>
    <w:rsid w:val="00FD462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FD462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FD462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FD462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FD462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FD462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5"/>
    <w:uiPriority w:val="99"/>
    <w:semiHidden/>
    <w:unhideWhenUsed/>
    <w:rsid w:val="00FD462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FD462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FD462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FD462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FD46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FD462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5"/>
    <w:uiPriority w:val="99"/>
    <w:semiHidden/>
    <w:unhideWhenUsed/>
    <w:rsid w:val="00FD462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FD462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FD4626"/>
    <w:pPr>
      <w:spacing w:after="0"/>
      <w:ind w:left="240" w:hanging="240"/>
    </w:pPr>
  </w:style>
  <w:style w:type="paragraph" w:styleId="afffff6">
    <w:name w:val="table of figures"/>
    <w:basedOn w:val="a2"/>
    <w:next w:val="a2"/>
    <w:uiPriority w:val="99"/>
    <w:semiHidden/>
    <w:unhideWhenUsed/>
    <w:rsid w:val="00FD4626"/>
    <w:pPr>
      <w:spacing w:after="0"/>
    </w:pPr>
  </w:style>
  <w:style w:type="table" w:styleId="afffff7">
    <w:name w:val="Table Professional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FD462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5"/>
    <w:uiPriority w:val="99"/>
    <w:semiHidden/>
    <w:unhideWhenUsed/>
    <w:rsid w:val="00FD462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FD46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5"/>
    <w:uiPriority w:val="99"/>
    <w:semiHidden/>
    <w:unhideWhenUsed/>
    <w:rsid w:val="00FD462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5"/>
    <w:uiPriority w:val="99"/>
    <w:semiHidden/>
    <w:unhideWhenUsed/>
    <w:rsid w:val="00FD4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FD46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FD46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FD46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FD4626"/>
    <w:pPr>
      <w:spacing w:before="120"/>
    </w:pPr>
    <w:rPr>
      <w:rFonts w:cstheme="majorBidi"/>
      <w:b/>
      <w:bCs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FD4626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FD4626"/>
    <w:pPr>
      <w:spacing w:after="100"/>
      <w:ind w:left="240"/>
    </w:pPr>
  </w:style>
  <w:style w:type="paragraph" w:styleId="3fa">
    <w:name w:val="toc 3"/>
    <w:basedOn w:val="a2"/>
    <w:next w:val="a2"/>
    <w:autoRedefine/>
    <w:uiPriority w:val="39"/>
    <w:semiHidden/>
    <w:unhideWhenUsed/>
    <w:rsid w:val="00FD4626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FD4626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FD4626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FD4626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FD4626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FD4626"/>
    <w:pPr>
      <w:spacing w:after="100"/>
      <w:ind w:left="1680"/>
    </w:pPr>
  </w:style>
  <w:style w:type="paragraph" w:styleId="99">
    <w:name w:val="toc 9"/>
    <w:basedOn w:val="a2"/>
    <w:next w:val="a2"/>
    <w:autoRedefine/>
    <w:uiPriority w:val="39"/>
    <w:semiHidden/>
    <w:unhideWhenUsed/>
    <w:rsid w:val="00FD4626"/>
    <w:pPr>
      <w:spacing w:after="100"/>
      <w:ind w:left="1920"/>
    </w:pPr>
  </w:style>
  <w:style w:type="character" w:styleId="afffffa">
    <w:name w:val="Unresolved Mention"/>
    <w:basedOn w:val="a4"/>
    <w:uiPriority w:val="99"/>
    <w:semiHidden/>
    <w:unhideWhenUsed/>
    <w:rsid w:val="00FD4626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62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2524;&#12479;&#12540;&#12504;&#12483;&#12489;%20(&#12464;&#12522;&#12540;&#12531;%20&#12454;&#12455;&#12540;&#12502;&#12398;&#12487;&#12470;&#12452;&#12531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B6BF5-855D-4922-A758-4306955BF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レターヘッド (グリーン ウェーブのデザイン)</Template>
  <TotalTime>35</TotalTime>
  <Pages>1</Pages>
  <Words>0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2025-05-08T06:36:00Z</cp:lastPrinted>
  <dcterms:created xsi:type="dcterms:W3CDTF">2025-06-28T06:27:00Z</dcterms:created>
  <dcterms:modified xsi:type="dcterms:W3CDTF">2025-09-01T01:18:00Z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