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レイアウト テーブル"/>
      </w:tblPr>
      <w:tblGrid>
        <w:gridCol w:w="5102"/>
        <w:gridCol w:w="5499"/>
      </w:tblGrid>
      <w:tr w:rsidR="00284AAA" w:rsidRPr="00FD4626" w14:paraId="5D95E64F" w14:textId="77777777" w:rsidTr="00F92723">
        <w:trPr>
          <w:trHeight w:hRule="exact" w:val="1800"/>
        </w:trPr>
        <w:tc>
          <w:tcPr>
            <w:tcW w:w="5102" w:type="dxa"/>
            <w:tcMar>
              <w:bottom w:w="144" w:type="dxa"/>
            </w:tcMar>
            <w:vAlign w:val="bottom"/>
          </w:tcPr>
          <w:p w14:paraId="55B72355" w14:textId="429DC36C" w:rsidR="00284AAA" w:rsidRPr="00FD4626" w:rsidRDefault="00284AAA" w:rsidP="00FA5E9E">
            <w:pPr>
              <w:pStyle w:val="a3"/>
            </w:pPr>
          </w:p>
        </w:tc>
        <w:tc>
          <w:tcPr>
            <w:tcW w:w="5499" w:type="dxa"/>
            <w:tcMar>
              <w:top w:w="576" w:type="dxa"/>
            </w:tcMar>
            <w:vAlign w:val="center"/>
          </w:tcPr>
          <w:p w14:paraId="6DD3489F" w14:textId="4CFB29A4" w:rsidR="00284AAA" w:rsidRPr="00FD4626" w:rsidRDefault="00FA5E9E" w:rsidP="00284AAA">
            <w:pPr>
              <w:pStyle w:val="1"/>
              <w:spacing w:before="0"/>
              <w:jc w:val="right"/>
            </w:pPr>
            <w:r w:rsidRPr="00FA5E9E">
              <w:rPr>
                <w:rFonts w:ascii="ＭＳ 明朝" w:eastAsia="ＭＳ 明朝" w:hAnsi="ＭＳ 明朝" w:cs="Times New Roman"/>
                <w:noProof/>
                <w:color w:val="auto"/>
                <w:ker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D93D84" wp14:editId="3F8C1A7A">
                      <wp:simplePos x="0" y="0"/>
                      <wp:positionH relativeFrom="column">
                        <wp:posOffset>-2208530</wp:posOffset>
                      </wp:positionH>
                      <wp:positionV relativeFrom="paragraph">
                        <wp:posOffset>-417195</wp:posOffset>
                      </wp:positionV>
                      <wp:extent cx="4552950" cy="723900"/>
                      <wp:effectExtent l="0" t="0" r="0" b="0"/>
                      <wp:wrapNone/>
                      <wp:docPr id="27455558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1E40C6" w14:textId="77777777" w:rsidR="00FA5E9E" w:rsidRPr="00FA5E9E" w:rsidRDefault="00FA5E9E" w:rsidP="00FA5E9E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A5E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布市新町</w:t>
                                  </w:r>
                                  <w:r w:rsidRPr="00FA5E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町内会だより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D93D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-173.9pt;margin-top:-32.85pt;width:358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" filled="f" stroked="f" strokeweight=".5pt">
                      <v:textbox>
                        <w:txbxContent>
                          <w:p w14:paraId="231E40C6" w14:textId="77777777" w:rsidR="00FA5E9E" w:rsidRPr="00FA5E9E" w:rsidRDefault="00FA5E9E" w:rsidP="00FA5E9E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布市新町</w:t>
                            </w:r>
                            <w:r w:rsidRPr="00FA5E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町内会だより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0D22E9" wp14:editId="268AAF83">
                      <wp:simplePos x="0" y="0"/>
                      <wp:positionH relativeFrom="column">
                        <wp:posOffset>-2690495</wp:posOffset>
                      </wp:positionH>
                      <wp:positionV relativeFrom="paragraph">
                        <wp:posOffset>-550545</wp:posOffset>
                      </wp:positionV>
                      <wp:extent cx="5419725" cy="885825"/>
                      <wp:effectExtent l="0" t="0" r="28575" b="28575"/>
                      <wp:wrapNone/>
                      <wp:docPr id="1735123611" name="四角形: 角度付き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9725" cy="885825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282AEF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四角形: 角度付き 1" o:spid="_x0000_s1026" type="#_x0000_t84" style="position:absolute;margin-left:-211.85pt;margin-top:-43.35pt;width:426.7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" fillcolor="#ecf1b8 [1300]" strokecolor="#222507 [484]" strokeweight="2pt"/>
                  </w:pict>
                </mc:Fallback>
              </mc:AlternateContent>
            </w:r>
          </w:p>
        </w:tc>
      </w:tr>
    </w:tbl>
    <w:p w14:paraId="69CC2495" w14:textId="04C45DE3" w:rsidR="00FA5E9E" w:rsidRDefault="000123F9" w:rsidP="00490593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8906A" wp14:editId="365CD795">
                <wp:simplePos x="0" y="0"/>
                <wp:positionH relativeFrom="column">
                  <wp:posOffset>673100</wp:posOffset>
                </wp:positionH>
                <wp:positionV relativeFrom="paragraph">
                  <wp:posOffset>-252095</wp:posOffset>
                </wp:positionV>
                <wp:extent cx="5153025" cy="695325"/>
                <wp:effectExtent l="0" t="0" r="9525" b="9525"/>
                <wp:wrapNone/>
                <wp:docPr id="149123817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9C090" w14:textId="089DE069" w:rsidR="00D42E2C" w:rsidRPr="00D42E2C" w:rsidRDefault="00D42E2C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 w:rsidRPr="00D42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64"/>
                                <w:szCs w:val="64"/>
                                <w:u w:val="single"/>
                              </w:rPr>
                              <w:t>～野良猫</w:t>
                            </w:r>
                            <w:r w:rsidR="002B5D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64"/>
                                <w:szCs w:val="64"/>
                                <w:u w:val="single"/>
                              </w:rPr>
                              <w:t>に</w:t>
                            </w:r>
                            <w:r w:rsidRPr="00D42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64"/>
                                <w:szCs w:val="64"/>
                                <w:u w:val="single"/>
                              </w:rPr>
                              <w:t>お困りの方へ</w:t>
                            </w:r>
                            <w:r w:rsidRPr="00D42E2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EE0000"/>
                                <w:sz w:val="64"/>
                                <w:szCs w:val="64"/>
                                <w:u w:val="single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906A" id="テキスト ボックス 5" o:spid="_x0000_s1027" type="#_x0000_t202" style="position:absolute;margin-left:53pt;margin-top:-19.85pt;width:405.7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" fillcolor="white [3201]" stroked="f" strokeweight=".5pt">
                <v:textbox>
                  <w:txbxContent>
                    <w:p w14:paraId="5F49C090" w14:textId="089DE069" w:rsidR="00D42E2C" w:rsidRPr="00D42E2C" w:rsidRDefault="00D42E2C">
                      <w:pPr>
                        <w:rPr>
                          <w:sz w:val="64"/>
                          <w:szCs w:val="64"/>
                        </w:rPr>
                      </w:pPr>
                      <w:r w:rsidRPr="00D42E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64"/>
                          <w:szCs w:val="64"/>
                          <w:u w:val="single"/>
                        </w:rPr>
                        <w:t>～野良猫</w:t>
                      </w:r>
                      <w:r w:rsidR="002B5D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64"/>
                          <w:szCs w:val="64"/>
                          <w:u w:val="single"/>
                        </w:rPr>
                        <w:t>に</w:t>
                      </w:r>
                      <w:r w:rsidRPr="00D42E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64"/>
                          <w:szCs w:val="64"/>
                          <w:u w:val="single"/>
                        </w:rPr>
                        <w:t>お困りの方へ</w:t>
                      </w:r>
                      <w:r w:rsidRPr="00D42E2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EE0000"/>
                          <w:sz w:val="64"/>
                          <w:szCs w:val="64"/>
                          <w:u w:val="single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A5E9E" w:rsidRPr="00D42E2C">
        <w:rPr>
          <w:rFonts w:ascii="HG丸ｺﾞｼｯｸM-PRO" w:eastAsia="HG丸ｺﾞｼｯｸM-PRO" w:hAnsi="HG丸ｺﾞｼｯｸM-PRO" w:cs="Times New Roman" w:hint="eastAsia"/>
          <w:b/>
          <w:bCs w:val="0"/>
          <w:noProof/>
          <w:color w:val="EE0000"/>
          <w:kern w:val="2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1F6DF" wp14:editId="04FB6EE7">
                <wp:simplePos x="0" y="0"/>
                <wp:positionH relativeFrom="column">
                  <wp:posOffset>4785359</wp:posOffset>
                </wp:positionH>
                <wp:positionV relativeFrom="paragraph">
                  <wp:posOffset>-1746250</wp:posOffset>
                </wp:positionV>
                <wp:extent cx="2200275" cy="571500"/>
                <wp:effectExtent l="0" t="0" r="0" b="0"/>
                <wp:wrapNone/>
                <wp:docPr id="36993049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96996" w14:textId="2279F1D8" w:rsidR="00FA5E9E" w:rsidRPr="00F3666F" w:rsidRDefault="00FA5E9E" w:rsidP="00FA5E9E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  <w:szCs w:val="24"/>
                              </w:rPr>
                            </w:pPr>
                            <w:r w:rsidRPr="0005575A">
                              <w:rPr>
                                <w:rFonts w:ascii="ＭＳ 明朝" w:eastAsia="ＭＳ 明朝" w:hAnsi="ＭＳ 明朝" w:hint="eastAsia"/>
                                <w:spacing w:val="2"/>
                                <w:w w:val="99"/>
                                <w:szCs w:val="24"/>
                                <w:fitText w:val="3107" w:id="-640455419"/>
                              </w:rPr>
                              <w:t>発行日：令和７年1</w:t>
                            </w:r>
                            <w:r w:rsidR="00F3666F" w:rsidRPr="0005575A">
                              <w:rPr>
                                <w:rFonts w:ascii="ＭＳ 明朝" w:eastAsia="ＭＳ 明朝" w:hAnsi="ＭＳ 明朝" w:hint="eastAsia"/>
                                <w:spacing w:val="2"/>
                                <w:w w:val="99"/>
                                <w:szCs w:val="24"/>
                                <w:fitText w:val="3107" w:id="-640455419"/>
                              </w:rPr>
                              <w:t>1</w:t>
                            </w:r>
                            <w:r w:rsidRPr="0005575A">
                              <w:rPr>
                                <w:rFonts w:ascii="ＭＳ 明朝" w:eastAsia="ＭＳ 明朝" w:hAnsi="ＭＳ 明朝" w:hint="eastAsia"/>
                                <w:spacing w:val="2"/>
                                <w:w w:val="99"/>
                                <w:szCs w:val="24"/>
                                <w:fitText w:val="3107" w:id="-640455419"/>
                              </w:rPr>
                              <w:t>月</w:t>
                            </w:r>
                            <w:r w:rsidR="00F3666F" w:rsidRPr="0005575A">
                              <w:rPr>
                                <w:rFonts w:ascii="ＭＳ 明朝" w:eastAsia="ＭＳ 明朝" w:hAnsi="ＭＳ 明朝" w:hint="eastAsia"/>
                                <w:spacing w:val="2"/>
                                <w:w w:val="99"/>
                                <w:szCs w:val="24"/>
                                <w:fitText w:val="3107" w:id="-640455419"/>
                              </w:rPr>
                              <w:t>30</w:t>
                            </w:r>
                            <w:r w:rsidRPr="0005575A">
                              <w:rPr>
                                <w:rFonts w:ascii="ＭＳ 明朝" w:eastAsia="ＭＳ 明朝" w:hAnsi="ＭＳ 明朝" w:hint="eastAsia"/>
                                <w:spacing w:val="7"/>
                                <w:w w:val="99"/>
                                <w:szCs w:val="24"/>
                                <w:fitText w:val="3107" w:id="-640455419"/>
                              </w:rPr>
                              <w:t>日</w:t>
                            </w:r>
                          </w:p>
                          <w:p w14:paraId="3684694C" w14:textId="77777777" w:rsidR="00FA5E9E" w:rsidRPr="00FA556F" w:rsidRDefault="00FA5E9E" w:rsidP="00FA5E9E">
                            <w:pPr>
                              <w:rPr>
                                <w:rFonts w:ascii="ＭＳ 明朝" w:eastAsia="ＭＳ 明朝" w:hAnsi="ＭＳ 明朝"/>
                                <w:szCs w:val="24"/>
                              </w:rPr>
                            </w:pPr>
                            <w:r w:rsidRPr="00F3666F">
                              <w:rPr>
                                <w:rFonts w:ascii="ＭＳ 明朝" w:eastAsia="ＭＳ 明朝" w:hAnsi="ＭＳ 明朝" w:hint="eastAsia"/>
                                <w:spacing w:val="20"/>
                                <w:szCs w:val="24"/>
                                <w:fitText w:val="3107" w:id="-640455420"/>
                              </w:rPr>
                              <w:t>発行者：布市新町町内会</w:t>
                            </w:r>
                            <w:r w:rsidRPr="00F3666F">
                              <w:rPr>
                                <w:rFonts w:ascii="ＭＳ 明朝" w:eastAsia="ＭＳ 明朝" w:hAnsi="ＭＳ 明朝" w:hint="eastAsia"/>
                                <w:spacing w:val="7"/>
                                <w:szCs w:val="24"/>
                                <w:fitText w:val="3107" w:id="-640455420"/>
                              </w:rPr>
                              <w:t>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F6DF" id="テキスト ボックス 10" o:spid="_x0000_s1028" type="#_x0000_t202" style="position:absolute;margin-left:376.8pt;margin-top:-137.5pt;width:173.2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" filled="f" stroked="f" strokeweight=".5pt">
                <v:textbox>
                  <w:txbxContent>
                    <w:p w14:paraId="15E96996" w14:textId="2279F1D8" w:rsidR="00FA5E9E" w:rsidRPr="00F3666F" w:rsidRDefault="00FA5E9E" w:rsidP="00FA5E9E">
                      <w:pPr>
                        <w:spacing w:line="240" w:lineRule="exact"/>
                        <w:rPr>
                          <w:rFonts w:ascii="ＭＳ 明朝" w:eastAsia="ＭＳ 明朝" w:hAnsi="ＭＳ 明朝"/>
                          <w:szCs w:val="24"/>
                        </w:rPr>
                      </w:pPr>
                      <w:r w:rsidRPr="0005575A">
                        <w:rPr>
                          <w:rFonts w:ascii="ＭＳ 明朝" w:eastAsia="ＭＳ 明朝" w:hAnsi="ＭＳ 明朝" w:hint="eastAsia"/>
                          <w:spacing w:val="2"/>
                          <w:w w:val="99"/>
                          <w:szCs w:val="24"/>
                          <w:fitText w:val="3107" w:id="-640455419"/>
                        </w:rPr>
                        <w:t>発行日：令和７年1</w:t>
                      </w:r>
                      <w:r w:rsidR="00F3666F" w:rsidRPr="0005575A">
                        <w:rPr>
                          <w:rFonts w:ascii="ＭＳ 明朝" w:eastAsia="ＭＳ 明朝" w:hAnsi="ＭＳ 明朝" w:hint="eastAsia"/>
                          <w:spacing w:val="2"/>
                          <w:w w:val="99"/>
                          <w:szCs w:val="24"/>
                          <w:fitText w:val="3107" w:id="-640455419"/>
                        </w:rPr>
                        <w:t>1</w:t>
                      </w:r>
                      <w:r w:rsidRPr="0005575A">
                        <w:rPr>
                          <w:rFonts w:ascii="ＭＳ 明朝" w:eastAsia="ＭＳ 明朝" w:hAnsi="ＭＳ 明朝" w:hint="eastAsia"/>
                          <w:spacing w:val="2"/>
                          <w:w w:val="99"/>
                          <w:szCs w:val="24"/>
                          <w:fitText w:val="3107" w:id="-640455419"/>
                        </w:rPr>
                        <w:t>月</w:t>
                      </w:r>
                      <w:r w:rsidR="00F3666F" w:rsidRPr="0005575A">
                        <w:rPr>
                          <w:rFonts w:ascii="ＭＳ 明朝" w:eastAsia="ＭＳ 明朝" w:hAnsi="ＭＳ 明朝" w:hint="eastAsia"/>
                          <w:spacing w:val="2"/>
                          <w:w w:val="99"/>
                          <w:szCs w:val="24"/>
                          <w:fitText w:val="3107" w:id="-640455419"/>
                        </w:rPr>
                        <w:t>30</w:t>
                      </w:r>
                      <w:r w:rsidRPr="0005575A">
                        <w:rPr>
                          <w:rFonts w:ascii="ＭＳ 明朝" w:eastAsia="ＭＳ 明朝" w:hAnsi="ＭＳ 明朝" w:hint="eastAsia"/>
                          <w:spacing w:val="7"/>
                          <w:w w:val="99"/>
                          <w:szCs w:val="24"/>
                          <w:fitText w:val="3107" w:id="-640455419"/>
                        </w:rPr>
                        <w:t>日</w:t>
                      </w:r>
                    </w:p>
                    <w:p w14:paraId="3684694C" w14:textId="77777777" w:rsidR="00FA5E9E" w:rsidRPr="00FA556F" w:rsidRDefault="00FA5E9E" w:rsidP="00FA5E9E">
                      <w:pPr>
                        <w:rPr>
                          <w:rFonts w:ascii="ＭＳ 明朝" w:eastAsia="ＭＳ 明朝" w:hAnsi="ＭＳ 明朝"/>
                          <w:szCs w:val="24"/>
                        </w:rPr>
                      </w:pPr>
                      <w:r w:rsidRPr="00F3666F">
                        <w:rPr>
                          <w:rFonts w:ascii="ＭＳ 明朝" w:eastAsia="ＭＳ 明朝" w:hAnsi="ＭＳ 明朝" w:hint="eastAsia"/>
                          <w:spacing w:val="20"/>
                          <w:szCs w:val="24"/>
                          <w:fitText w:val="3107" w:id="-640455420"/>
                        </w:rPr>
                        <w:t>発行者：布市新町町内会</w:t>
                      </w:r>
                      <w:r w:rsidRPr="00F3666F">
                        <w:rPr>
                          <w:rFonts w:ascii="ＭＳ 明朝" w:eastAsia="ＭＳ 明朝" w:hAnsi="ＭＳ 明朝" w:hint="eastAsia"/>
                          <w:spacing w:val="7"/>
                          <w:szCs w:val="24"/>
                          <w:fitText w:val="3107" w:id="-640455420"/>
                        </w:rPr>
                        <w:t>長</w:t>
                      </w:r>
                    </w:p>
                  </w:txbxContent>
                </v:textbox>
              </v:shape>
            </w:pict>
          </mc:Fallback>
        </mc:AlternateContent>
      </w:r>
      <w:r w:rsidR="00FA5E9E" w:rsidRPr="00D42E2C">
        <w:rPr>
          <w:rFonts w:ascii="HG丸ｺﾞｼｯｸM-PRO" w:eastAsia="HG丸ｺﾞｼｯｸM-PRO" w:hAnsi="HG丸ｺﾞｼｯｸM-PRO" w:cs="Times New Roman" w:hint="eastAsia"/>
          <w:b/>
          <w:bCs w:val="0"/>
          <w:noProof/>
          <w:color w:val="EE0000"/>
          <w:kern w:val="2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B2697" wp14:editId="3561E8B3">
                <wp:simplePos x="0" y="0"/>
                <wp:positionH relativeFrom="column">
                  <wp:posOffset>-314325</wp:posOffset>
                </wp:positionH>
                <wp:positionV relativeFrom="paragraph">
                  <wp:posOffset>-1648460</wp:posOffset>
                </wp:positionV>
                <wp:extent cx="1466850" cy="304800"/>
                <wp:effectExtent l="0" t="0" r="0" b="0"/>
                <wp:wrapNone/>
                <wp:docPr id="32179879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6FFE7" w14:textId="507AD305" w:rsidR="00FA5E9E" w:rsidRPr="005E541E" w:rsidRDefault="00FA5E9E" w:rsidP="00FA5E9E">
                            <w:pPr>
                              <w:rPr>
                                <w:rFonts w:ascii="ＭＳ ゴシック" w:eastAsia="ＭＳ ゴシック" w:hAnsi="ＭＳ ゴシック"/>
                                <w:color w:val="EE0000"/>
                                <w:szCs w:val="24"/>
                              </w:rPr>
                            </w:pPr>
                            <w:r w:rsidRPr="005E541E">
                              <w:rPr>
                                <w:rFonts w:ascii="ＭＳ ゴシック" w:eastAsia="ＭＳ ゴシック" w:hAnsi="ＭＳ ゴシック" w:hint="eastAsia"/>
                                <w:color w:val="EE0000"/>
                                <w:szCs w:val="24"/>
                              </w:rPr>
                              <w:t>令和７年度第</w:t>
                            </w:r>
                            <w:r w:rsidR="00E91C12">
                              <w:rPr>
                                <w:rFonts w:ascii="ＭＳ ゴシック" w:eastAsia="ＭＳ ゴシック" w:hAnsi="ＭＳ ゴシック" w:hint="eastAsia"/>
                                <w:color w:val="EE0000"/>
                                <w:szCs w:val="24"/>
                              </w:rPr>
                              <w:t>７</w:t>
                            </w:r>
                            <w:r w:rsidRPr="005E541E">
                              <w:rPr>
                                <w:rFonts w:ascii="ＭＳ ゴシック" w:eastAsia="ＭＳ ゴシック" w:hAnsi="ＭＳ ゴシック" w:hint="eastAsia"/>
                                <w:color w:val="EE0000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2697" id="テキスト ボックス 8" o:spid="_x0000_s1029" type="#_x0000_t202" style="position:absolute;margin-left:-24.75pt;margin-top:-129.8pt;width:115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e3GQIAADMEAAAOAAAAZHJzL2Uyb0RvYy54bWysU01vGyEQvVfqf0Dc6107juu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" filled="f" stroked="f" strokeweight=".5pt">
                <v:textbox>
                  <w:txbxContent>
                    <w:p w14:paraId="7856FFE7" w14:textId="507AD305" w:rsidR="00FA5E9E" w:rsidRPr="005E541E" w:rsidRDefault="00FA5E9E" w:rsidP="00FA5E9E">
                      <w:pPr>
                        <w:rPr>
                          <w:rFonts w:ascii="ＭＳ ゴシック" w:eastAsia="ＭＳ ゴシック" w:hAnsi="ＭＳ ゴシック"/>
                          <w:color w:val="EE0000"/>
                          <w:szCs w:val="24"/>
                        </w:rPr>
                      </w:pPr>
                      <w:r w:rsidRPr="005E541E">
                        <w:rPr>
                          <w:rFonts w:ascii="ＭＳ ゴシック" w:eastAsia="ＭＳ ゴシック" w:hAnsi="ＭＳ ゴシック" w:hint="eastAsia"/>
                          <w:color w:val="EE0000"/>
                          <w:szCs w:val="24"/>
                        </w:rPr>
                        <w:t>令和７年度第</w:t>
                      </w:r>
                      <w:r w:rsidR="00E91C12">
                        <w:rPr>
                          <w:rFonts w:ascii="ＭＳ ゴシック" w:eastAsia="ＭＳ ゴシック" w:hAnsi="ＭＳ ゴシック" w:hint="eastAsia"/>
                          <w:color w:val="EE0000"/>
                          <w:szCs w:val="24"/>
                        </w:rPr>
                        <w:t>７</w:t>
                      </w:r>
                      <w:r w:rsidRPr="005E541E">
                        <w:rPr>
                          <w:rFonts w:ascii="ＭＳ ゴシック" w:eastAsia="ＭＳ ゴシック" w:hAnsi="ＭＳ ゴシック" w:hint="eastAsia"/>
                          <w:color w:val="EE0000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90593" w14:paraId="256BB954" w14:textId="77777777" w:rsidTr="002E2C29">
        <w:tc>
          <w:tcPr>
            <w:tcW w:w="106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B59228D" w14:textId="5F9E5728" w:rsidR="000B76BC" w:rsidRDefault="002E2C29" w:rsidP="002E2C29">
            <w:pPr>
              <w:ind w:firstLineChars="100" w:firstLine="320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2E2C29">
              <w:rPr>
                <w:rFonts w:asciiTheme="minorEastAsia" w:eastAsiaTheme="minorEastAsia" w:hAnsiTheme="minorEastAsia" w:hint="eastAsia"/>
                <w:sz w:val="32"/>
                <w:szCs w:val="32"/>
              </w:rPr>
              <w:t>町内</w:t>
            </w: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住民から</w:t>
            </w:r>
            <w:r w:rsidR="00423038" w:rsidRPr="002E2C29">
              <w:rPr>
                <w:rFonts w:asciiTheme="minorEastAsia" w:eastAsiaTheme="minorEastAsia" w:hAnsiTheme="minorEastAsia" w:hint="eastAsia"/>
                <w:sz w:val="32"/>
                <w:szCs w:val="32"/>
              </w:rPr>
              <w:t>「</w:t>
            </w:r>
            <w:r w:rsidR="00423038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野良猫が自宅の庭で糞尿をしたり、いたずらをして困ってい</w:t>
            </w:r>
            <w:r w:rsid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る</w:t>
            </w:r>
            <w:r w:rsidR="00423038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。」</w:t>
            </w:r>
            <w:r w:rsidR="002B5DD4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との相談が</w:t>
            </w: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寄せられています。</w:t>
            </w:r>
            <w:r w:rsidR="002B5DD4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富山市役所ホームページに掲載されている「ねこが庭などに入らない方法」</w:t>
            </w:r>
            <w:r w:rsidR="00345B98">
              <w:rPr>
                <w:rFonts w:asciiTheme="minorEastAsia" w:eastAsiaTheme="minorEastAsia" w:hAnsiTheme="minorEastAsia" w:hint="eastAsia"/>
                <w:sz w:val="32"/>
                <w:szCs w:val="32"/>
              </w:rPr>
              <w:t>のいくつかを</w:t>
            </w:r>
            <w:r w:rsidR="002B5DD4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ご紹介します。</w:t>
            </w:r>
          </w:p>
          <w:p w14:paraId="22D54F8D" w14:textId="6C7F9A49" w:rsidR="00345B98" w:rsidRPr="00345B98" w:rsidRDefault="00345B98" w:rsidP="002E2C29">
            <w:pPr>
              <w:ind w:firstLineChars="100" w:firstLine="320"/>
              <w:rPr>
                <w:rFonts w:asciiTheme="minorEastAsia" w:eastAsiaTheme="minorEastAsia" w:hAnsiTheme="minorEastAsia" w:hint="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なお、</w:t>
            </w:r>
            <w:r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「ねこが庭などに入らない方法」</w:t>
            </w: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の全文は、下記ＱＲコードからご覧いただけます。</w:t>
            </w:r>
          </w:p>
          <w:p w14:paraId="7EBCA0A4" w14:textId="19303B17" w:rsidR="00490593" w:rsidRPr="000B76BC" w:rsidRDefault="002B5DD4" w:rsidP="000B76BC">
            <w:pPr>
              <w:ind w:firstLineChars="100" w:firstLine="320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また、</w:t>
            </w:r>
            <w:r w:rsidR="000B76BC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安易に</w:t>
            </w:r>
            <w:r w:rsidR="009629C0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野良猫に</w:t>
            </w:r>
            <w:r w:rsidR="000B76BC" w:rsidRPr="000B76BC">
              <w:rPr>
                <w:rFonts w:asciiTheme="minorEastAsia" w:eastAsiaTheme="minorEastAsia" w:hAnsiTheme="minorEastAsia" w:hint="eastAsia"/>
                <w:sz w:val="32"/>
                <w:szCs w:val="32"/>
              </w:rPr>
              <w:t>エサを与える行為は、周辺の生活環境の悪化につながるおそれがあります。</w:t>
            </w:r>
            <w:r w:rsidR="00345B98">
              <w:rPr>
                <w:rFonts w:asciiTheme="minorEastAsia" w:eastAsiaTheme="minorEastAsia" w:hAnsiTheme="minorEastAsia" w:hint="eastAsia"/>
                <w:sz w:val="32"/>
                <w:szCs w:val="32"/>
              </w:rPr>
              <w:t>しっかりとした管理が必要です。</w:t>
            </w:r>
          </w:p>
        </w:tc>
      </w:tr>
    </w:tbl>
    <w:p w14:paraId="57D0873C" w14:textId="59AC13F8" w:rsidR="00FA5E9E" w:rsidRDefault="00FA5E9E" w:rsidP="00FA5E9E"/>
    <w:p w14:paraId="1C3776E9" w14:textId="317E4A75" w:rsidR="00992E2F" w:rsidRPr="00992E2F" w:rsidRDefault="00992E2F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①　漂白剤　（においを嫌がる）</w:t>
      </w:r>
    </w:p>
    <w:p w14:paraId="3F8B9D0C" w14:textId="423ADF38" w:rsidR="00345B98" w:rsidRPr="00992E2F" w:rsidRDefault="00992E2F" w:rsidP="00992E2F">
      <w:pPr>
        <w:spacing w:before="100" w:beforeAutospacing="1" w:after="100" w:afterAutospacing="1" w:line="280" w:lineRule="exact"/>
        <w:ind w:firstLineChars="200" w:firstLine="560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塩素系漂白剤を濃い目に希釈し、</w:t>
      </w:r>
      <w:bookmarkStart w:id="0" w:name="_Hlk215212517"/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散布するか布等に浸しビンに入れて置く。</w:t>
      </w:r>
      <w:bookmarkEnd w:id="0"/>
    </w:p>
    <w:p w14:paraId="1AC6A469" w14:textId="77EA0382" w:rsidR="00992E2F" w:rsidRPr="00992E2F" w:rsidRDefault="00992E2F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 xml:space="preserve">②　食用酢　</w:t>
      </w: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（においを嫌がる）</w:t>
      </w:r>
    </w:p>
    <w:p w14:paraId="64885F59" w14:textId="03FCD4A5" w:rsidR="00992E2F" w:rsidRPr="00992E2F" w:rsidRDefault="00992E2F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 xml:space="preserve">　　食用酢を</w:t>
      </w: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散布するか布等に浸しビンに入れて置く。</w:t>
      </w:r>
    </w:p>
    <w:p w14:paraId="1CBFB4A4" w14:textId="3986F26D" w:rsidR="00992E2F" w:rsidRPr="00992E2F" w:rsidRDefault="00992A30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3FDF3" wp14:editId="6AC6D8D8">
                <wp:simplePos x="0" y="0"/>
                <wp:positionH relativeFrom="column">
                  <wp:posOffset>4709160</wp:posOffset>
                </wp:positionH>
                <wp:positionV relativeFrom="paragraph">
                  <wp:posOffset>13970</wp:posOffset>
                </wp:positionV>
                <wp:extent cx="1257300" cy="1476375"/>
                <wp:effectExtent l="0" t="0" r="0" b="0"/>
                <wp:wrapNone/>
                <wp:docPr id="151504255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2216A" w14:textId="1B94BE1D" w:rsidR="00345B98" w:rsidRDefault="00345B98">
                            <w:r w:rsidRPr="00345B98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auto"/>
                                <w:szCs w:val="24"/>
                              </w:rPr>
                              <w:drawing>
                                <wp:inline distT="0" distB="0" distL="0" distR="0" wp14:anchorId="344E0FB0" wp14:editId="31BCB2C6">
                                  <wp:extent cx="1057275" cy="1057275"/>
                                  <wp:effectExtent l="0" t="0" r="9525" b="9525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52465" w14:textId="1A276E90" w:rsidR="00345B98" w:rsidRPr="00345B98" w:rsidRDefault="00345B98"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 w:rsidRPr="00345B98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富山市ホームページ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FDF3" id="テキスト ボックス 6" o:spid="_x0000_s1030" type="#_x0000_t202" style="position:absolute;margin-left:370.8pt;margin-top:1.1pt;width:99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V2GgIAADQ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" filled="f" stroked="f" strokeweight=".5pt">
                <v:textbox>
                  <w:txbxContent>
                    <w:p w14:paraId="6572216A" w14:textId="1B94BE1D" w:rsidR="00345B98" w:rsidRDefault="00345B98">
                      <w:r w:rsidRPr="00345B98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auto"/>
                          <w:szCs w:val="24"/>
                        </w:rPr>
                        <w:drawing>
                          <wp:inline distT="0" distB="0" distL="0" distR="0" wp14:anchorId="344E0FB0" wp14:editId="31BCB2C6">
                            <wp:extent cx="1057275" cy="1057275"/>
                            <wp:effectExtent l="0" t="0" r="9525" b="9525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52465" w14:textId="1A276E90" w:rsidR="00345B98" w:rsidRPr="00345B98" w:rsidRDefault="00345B98"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345B98">
                        <w:rPr>
                          <w:rFonts w:hint="eastAsia"/>
                          <w:sz w:val="21"/>
                          <w:szCs w:val="21"/>
                        </w:rPr>
                        <w:t>富山市ホームページ</w:t>
                      </w:r>
                    </w:p>
                  </w:txbxContent>
                </v:textbox>
              </v:shape>
            </w:pict>
          </mc:Fallback>
        </mc:AlternateContent>
      </w:r>
      <w:r w:rsidR="00992E2F"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③　大きな石　（歩きにくい）</w:t>
      </w:r>
    </w:p>
    <w:p w14:paraId="68187407" w14:textId="4CB42F74" w:rsidR="00992E2F" w:rsidRPr="00992E2F" w:rsidRDefault="00992E2F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 xml:space="preserve">　　玉石等大きめな石を敷く。</w:t>
      </w:r>
    </w:p>
    <w:p w14:paraId="3A9FA716" w14:textId="22553AB5" w:rsidR="00992E2F" w:rsidRPr="00345B98" w:rsidRDefault="00992E2F" w:rsidP="00992E2F">
      <w:pPr>
        <w:spacing w:before="100" w:beforeAutospacing="1" w:after="100" w:afterAutospacing="1" w:line="280" w:lineRule="exact"/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</w:pPr>
      <w:r w:rsidRPr="00992E2F">
        <w:rPr>
          <w:rFonts w:asciiTheme="majorEastAsia" w:eastAsiaTheme="majorEastAsia" w:hAnsiTheme="majorEastAsia" w:cs="ＭＳ Ｐゴシック" w:hint="eastAsia"/>
          <w:color w:val="auto"/>
          <w:sz w:val="28"/>
          <w:szCs w:val="28"/>
        </w:rPr>
        <w:t>④　水を撒く　（水を嫌う）</w:t>
      </w:r>
    </w:p>
    <w:p w14:paraId="4E80431A" w14:textId="387E46E9" w:rsidR="00FA5E9E" w:rsidRPr="00992E2F" w:rsidRDefault="00992E2F" w:rsidP="00FA5E9E">
      <w:pPr>
        <w:rPr>
          <w:rFonts w:asciiTheme="majorEastAsia" w:eastAsiaTheme="majorEastAsia" w:hAnsiTheme="majorEastAsia" w:hint="eastAsia"/>
          <w:sz w:val="28"/>
          <w:szCs w:val="28"/>
        </w:rPr>
      </w:pPr>
      <w:r w:rsidRPr="00992E2F">
        <w:rPr>
          <w:rFonts w:asciiTheme="majorEastAsia" w:eastAsiaTheme="majorEastAsia" w:hAnsiTheme="majorEastAsia" w:hint="eastAsia"/>
          <w:sz w:val="28"/>
          <w:szCs w:val="28"/>
        </w:rPr>
        <w:t xml:space="preserve">　　ホースで水をたっぷり撒く。</w:t>
      </w:r>
    </w:p>
    <w:p w14:paraId="407020A3" w14:textId="60CDDA13" w:rsidR="00FA5E9E" w:rsidRDefault="00992E2F" w:rsidP="00FA5E9E">
      <w:pPr>
        <w:rPr>
          <w:rFonts w:asciiTheme="majorEastAsia" w:eastAsiaTheme="majorEastAsia" w:hAnsiTheme="majorEastAsia"/>
          <w:sz w:val="28"/>
          <w:szCs w:val="28"/>
        </w:rPr>
      </w:pPr>
      <w:r w:rsidRPr="00992E2F">
        <w:rPr>
          <w:rFonts w:asciiTheme="majorEastAsia" w:eastAsiaTheme="majorEastAsia" w:hAnsiTheme="majorEastAsia" w:hint="eastAsia"/>
          <w:sz w:val="28"/>
          <w:szCs w:val="28"/>
        </w:rPr>
        <w:t xml:space="preserve">⑤　</w:t>
      </w:r>
      <w:r w:rsidR="00992A30">
        <w:rPr>
          <w:rFonts w:asciiTheme="majorEastAsia" w:eastAsiaTheme="majorEastAsia" w:hAnsiTheme="majorEastAsia" w:hint="eastAsia"/>
          <w:sz w:val="28"/>
          <w:szCs w:val="28"/>
        </w:rPr>
        <w:t>超音波センサー　（音を嫌がる）</w:t>
      </w:r>
    </w:p>
    <w:p w14:paraId="092FEC9A" w14:textId="73A2D0A2" w:rsidR="00992A30" w:rsidRDefault="00565896" w:rsidP="00FA5E9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4A3B9" wp14:editId="5F64096A">
                <wp:simplePos x="0" y="0"/>
                <wp:positionH relativeFrom="column">
                  <wp:posOffset>22860</wp:posOffset>
                </wp:positionH>
                <wp:positionV relativeFrom="paragraph">
                  <wp:posOffset>324484</wp:posOffset>
                </wp:positionV>
                <wp:extent cx="6381750" cy="1019175"/>
                <wp:effectExtent l="0" t="0" r="0" b="0"/>
                <wp:wrapNone/>
                <wp:docPr id="66924096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9F05D" w14:textId="79BDB1B7" w:rsidR="00565896" w:rsidRDefault="00565896" w:rsidP="00565896">
                            <w:pPr>
                              <w:ind w:firstLineChars="3300" w:firstLine="7920"/>
                            </w:pPr>
                            <w:r w:rsidRPr="00565896">
                              <w:rPr>
                                <w:noProof/>
                              </w:rPr>
                              <w:drawing>
                                <wp:inline distT="0" distB="0" distL="0" distR="0" wp14:anchorId="1D90FA4C" wp14:editId="1CA9172C">
                                  <wp:extent cx="828040" cy="835660"/>
                                  <wp:effectExtent l="0" t="0" r="0" b="0"/>
                                  <wp:docPr id="1827514696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A3B9" id="テキスト ボックス 7" o:spid="_x0000_s1031" type="#_x0000_t202" style="position:absolute;margin-left:1.8pt;margin-top:25.55pt;width:502.5pt;height:8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" filled="f" stroked="f" strokeweight=".5pt">
                <v:textbox>
                  <w:txbxContent>
                    <w:p w14:paraId="1FF9F05D" w14:textId="79BDB1B7" w:rsidR="00565896" w:rsidRDefault="00565896" w:rsidP="00565896">
                      <w:pPr>
                        <w:ind w:firstLineChars="3300" w:firstLine="7920"/>
                      </w:pPr>
                      <w:r w:rsidRPr="00565896">
                        <w:rPr>
                          <w:noProof/>
                        </w:rPr>
                        <w:drawing>
                          <wp:inline distT="0" distB="0" distL="0" distR="0" wp14:anchorId="1D90FA4C" wp14:editId="1CA9172C">
                            <wp:extent cx="828040" cy="835660"/>
                            <wp:effectExtent l="0" t="0" r="0" b="0"/>
                            <wp:docPr id="1827514696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83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A30">
        <w:rPr>
          <w:rFonts w:asciiTheme="majorEastAsia" w:eastAsiaTheme="majorEastAsia" w:hAnsiTheme="majorEastAsia" w:hint="eastAsia"/>
          <w:sz w:val="28"/>
          <w:szCs w:val="28"/>
        </w:rPr>
        <w:t xml:space="preserve">　　市販のセンサー（数千円～）を設置する。</w:t>
      </w:r>
    </w:p>
    <w:p w14:paraId="0C73A9CC" w14:textId="5F73225F" w:rsidR="00565896" w:rsidRPr="00992A30" w:rsidRDefault="00565896" w:rsidP="00FA5E9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E69BB" wp14:editId="1B8C1D08">
                <wp:simplePos x="0" y="0"/>
                <wp:positionH relativeFrom="column">
                  <wp:posOffset>137160</wp:posOffset>
                </wp:positionH>
                <wp:positionV relativeFrom="paragraph">
                  <wp:posOffset>354965</wp:posOffset>
                </wp:positionV>
                <wp:extent cx="5076825" cy="333375"/>
                <wp:effectExtent l="0" t="0" r="9525" b="9525"/>
                <wp:wrapNone/>
                <wp:docPr id="74883008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6163E" w14:textId="202475F3" w:rsidR="00565896" w:rsidRDefault="00565896">
                            <w:r w:rsidRPr="00565896">
                              <w:rPr>
                                <w:rFonts w:asciiTheme="minorEastAsia" w:eastAsiaTheme="minorEastAsia" w:hAnsiTheme="minorEastAsia" w:hint="eastAsia"/>
                              </w:rPr>
                              <w:t>このだよりは、布市新町ホームページからもご覧いただけます。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E69BB" id="_x0000_s1032" type="#_x0000_t202" style="position:absolute;margin-left:10.8pt;margin-top:27.95pt;width:399.75pt;height:2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" fillcolor="white [3201]" stroked="f" strokeweight=".5pt">
                <v:textbox>
                  <w:txbxContent>
                    <w:p w14:paraId="74C6163E" w14:textId="202475F3" w:rsidR="00565896" w:rsidRDefault="00565896">
                      <w:r w:rsidRPr="00565896">
                        <w:rPr>
                          <w:rFonts w:asciiTheme="minorEastAsia" w:eastAsiaTheme="minorEastAsia" w:hAnsiTheme="minorEastAsia" w:hint="eastAsia"/>
                        </w:rPr>
                        <w:t>このだよりは、布市新町ホームページからもご覧いただけます。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 xml:space="preserve">　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5896" w:rsidRPr="00992A30" w:rsidSect="00F927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AF6A3" w14:textId="77777777" w:rsidR="00DC0FF8" w:rsidRDefault="00DC0FF8">
      <w:pPr>
        <w:spacing w:after="0" w:line="240" w:lineRule="auto"/>
      </w:pPr>
      <w:r>
        <w:separator/>
      </w:r>
    </w:p>
  </w:endnote>
  <w:endnote w:type="continuationSeparator" w:id="0">
    <w:p w14:paraId="11990D89" w14:textId="77777777" w:rsidR="00DC0FF8" w:rsidRDefault="00DC0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3896E" w14:textId="77777777" w:rsidR="007E0D6E" w:rsidRDefault="007E0D6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71C75E8F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B4A05A5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00D8D35D" wp14:editId="193142C5">
                <wp:extent cx="7879703" cy="899509"/>
                <wp:effectExtent l="0" t="0" r="0" b="0"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30BC12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2CAA43E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11DB4AF3" wp14:editId="24D700EB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E7E37" w14:textId="77777777" w:rsidR="00DC0FF8" w:rsidRDefault="00DC0FF8">
      <w:pPr>
        <w:spacing w:after="0" w:line="240" w:lineRule="auto"/>
      </w:pPr>
      <w:r>
        <w:separator/>
      </w:r>
    </w:p>
  </w:footnote>
  <w:footnote w:type="continuationSeparator" w:id="0">
    <w:p w14:paraId="35133090" w14:textId="77777777" w:rsidR="00DC0FF8" w:rsidRDefault="00DC0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1821C" w14:textId="77777777" w:rsidR="007E0D6E" w:rsidRDefault="007E0D6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14:paraId="33A29126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A72DD5A" w14:textId="77777777" w:rsidR="00115663" w:rsidRPr="00FD4626" w:rsidRDefault="00115663" w:rsidP="00115663">
          <w:pPr>
            <w:pStyle w:val="a8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0FFB0504" wp14:editId="2BFC15B0">
                <wp:extent cx="7797114" cy="949420"/>
                <wp:effectExtent l="0" t="0" r="0" b="3175"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E010E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56252087">
    <w:abstractNumId w:val="9"/>
  </w:num>
  <w:num w:numId="2" w16cid:durableId="1473477674">
    <w:abstractNumId w:val="7"/>
  </w:num>
  <w:num w:numId="3" w16cid:durableId="1604607796">
    <w:abstractNumId w:val="6"/>
  </w:num>
  <w:num w:numId="4" w16cid:durableId="1939098971">
    <w:abstractNumId w:val="5"/>
  </w:num>
  <w:num w:numId="5" w16cid:durableId="2040232080">
    <w:abstractNumId w:val="4"/>
  </w:num>
  <w:num w:numId="6" w16cid:durableId="882445603">
    <w:abstractNumId w:val="8"/>
  </w:num>
  <w:num w:numId="7" w16cid:durableId="1717925466">
    <w:abstractNumId w:val="3"/>
  </w:num>
  <w:num w:numId="8" w16cid:durableId="566844398">
    <w:abstractNumId w:val="2"/>
  </w:num>
  <w:num w:numId="9" w16cid:durableId="1054088499">
    <w:abstractNumId w:val="1"/>
  </w:num>
  <w:num w:numId="10" w16cid:durableId="1098257195">
    <w:abstractNumId w:val="0"/>
  </w:num>
  <w:num w:numId="11" w16cid:durableId="915553870">
    <w:abstractNumId w:val="12"/>
  </w:num>
  <w:num w:numId="12" w16cid:durableId="179396174">
    <w:abstractNumId w:val="10"/>
  </w:num>
  <w:num w:numId="13" w16cid:durableId="15969341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9E"/>
    <w:rsid w:val="000123F9"/>
    <w:rsid w:val="0005575A"/>
    <w:rsid w:val="00066E19"/>
    <w:rsid w:val="0007202D"/>
    <w:rsid w:val="000B4BF8"/>
    <w:rsid w:val="000B76BC"/>
    <w:rsid w:val="000C6397"/>
    <w:rsid w:val="000F2898"/>
    <w:rsid w:val="00115663"/>
    <w:rsid w:val="002002EE"/>
    <w:rsid w:val="00213EAB"/>
    <w:rsid w:val="00215D1D"/>
    <w:rsid w:val="00255988"/>
    <w:rsid w:val="002812CE"/>
    <w:rsid w:val="00284AAA"/>
    <w:rsid w:val="002B5DD4"/>
    <w:rsid w:val="002D7F70"/>
    <w:rsid w:val="002E1A5A"/>
    <w:rsid w:val="002E2C29"/>
    <w:rsid w:val="00312210"/>
    <w:rsid w:val="00345B98"/>
    <w:rsid w:val="00361777"/>
    <w:rsid w:val="00361FC2"/>
    <w:rsid w:val="00380669"/>
    <w:rsid w:val="0039403D"/>
    <w:rsid w:val="003F7C02"/>
    <w:rsid w:val="00421E3C"/>
    <w:rsid w:val="00423038"/>
    <w:rsid w:val="00462B54"/>
    <w:rsid w:val="00490593"/>
    <w:rsid w:val="004C595E"/>
    <w:rsid w:val="00516110"/>
    <w:rsid w:val="00535A9A"/>
    <w:rsid w:val="00565896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0CFE"/>
    <w:rsid w:val="009439AA"/>
    <w:rsid w:val="009629C0"/>
    <w:rsid w:val="00992A30"/>
    <w:rsid w:val="00992E2F"/>
    <w:rsid w:val="009C241A"/>
    <w:rsid w:val="00A45E55"/>
    <w:rsid w:val="00B22EC4"/>
    <w:rsid w:val="00B54EAE"/>
    <w:rsid w:val="00B552FE"/>
    <w:rsid w:val="00B90BDB"/>
    <w:rsid w:val="00BA5A05"/>
    <w:rsid w:val="00BC06ED"/>
    <w:rsid w:val="00CE2CAB"/>
    <w:rsid w:val="00D401DD"/>
    <w:rsid w:val="00D42E2C"/>
    <w:rsid w:val="00D904CD"/>
    <w:rsid w:val="00DC0FF8"/>
    <w:rsid w:val="00DE3E34"/>
    <w:rsid w:val="00E041D6"/>
    <w:rsid w:val="00E32718"/>
    <w:rsid w:val="00E71405"/>
    <w:rsid w:val="00E802A8"/>
    <w:rsid w:val="00E91C12"/>
    <w:rsid w:val="00F3666F"/>
    <w:rsid w:val="00F83039"/>
    <w:rsid w:val="00F87567"/>
    <w:rsid w:val="00F92723"/>
    <w:rsid w:val="00FA5E9E"/>
    <w:rsid w:val="00FA5F92"/>
    <w:rsid w:val="00FD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B741B7"/>
  <w15:chartTrackingRefBased/>
  <w15:docId w15:val="{34C3BD54-AA76-448E-BF3D-7FAC2B3E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spacing w:before="440" w:after="180"/>
    </w:pPr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semiHidden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2">
    <w:name w:val="index heading"/>
    <w:basedOn w:val="a2"/>
    <w:next w:val="16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5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spacing w:after="0" w:line="240" w:lineRule="auto"/>
    </w:p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</Template>
  <TotalTime>74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2025-11-27T22:41:00Z</dcterms:created>
  <dcterms:modified xsi:type="dcterms:W3CDTF">2025-11-28T00:10:00Z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